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6A" w:rsidRDefault="001D072F" w:rsidP="000A4FEE">
      <w:pPr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102783" cy="2306457"/>
            <wp:effectExtent l="1905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484" cy="230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779" w:rsidRDefault="00A62779" w:rsidP="00457076">
      <w:pPr>
        <w:spacing w:line="240" w:lineRule="auto"/>
        <w:rPr>
          <w:rFonts w:ascii="Times New Roman" w:hAnsi="Times New Roman"/>
          <w:b/>
          <w:color w:val="061C62"/>
          <w:sz w:val="72"/>
          <w:szCs w:val="72"/>
        </w:rPr>
      </w:pPr>
    </w:p>
    <w:p w:rsidR="00457076" w:rsidRPr="00A551F7" w:rsidRDefault="00457076" w:rsidP="00457076">
      <w:pPr>
        <w:spacing w:line="240" w:lineRule="auto"/>
        <w:rPr>
          <w:rFonts w:ascii="Times New Roman" w:hAnsi="Times New Roman"/>
          <w:b/>
          <w:color w:val="061C62"/>
          <w:sz w:val="72"/>
          <w:szCs w:val="72"/>
        </w:rPr>
      </w:pPr>
      <w:r w:rsidRPr="00A551F7">
        <w:rPr>
          <w:rFonts w:ascii="Times New Roman" w:hAnsi="Times New Roman"/>
          <w:b/>
          <w:color w:val="061C62"/>
          <w:sz w:val="72"/>
          <w:szCs w:val="72"/>
        </w:rPr>
        <w:t>ПРОГРАММА</w:t>
      </w:r>
    </w:p>
    <w:p w:rsidR="00457076" w:rsidRDefault="00457076" w:rsidP="00457076">
      <w:pPr>
        <w:spacing w:line="240" w:lineRule="auto"/>
        <w:rPr>
          <w:rFonts w:ascii="Times New Roman" w:hAnsi="Times New Roman"/>
          <w:color w:val="061C62"/>
          <w:sz w:val="44"/>
          <w:szCs w:val="44"/>
        </w:rPr>
      </w:pPr>
      <w:r>
        <w:rPr>
          <w:rFonts w:ascii="Times New Roman" w:hAnsi="Times New Roman"/>
          <w:color w:val="061C62"/>
          <w:sz w:val="44"/>
          <w:szCs w:val="44"/>
        </w:rPr>
        <w:t>л</w:t>
      </w:r>
      <w:r w:rsidRPr="00A551F7">
        <w:rPr>
          <w:rFonts w:ascii="Times New Roman" w:hAnsi="Times New Roman"/>
          <w:color w:val="061C62"/>
          <w:sz w:val="44"/>
          <w:szCs w:val="44"/>
        </w:rPr>
        <w:t>етнего лагеря труда и отдыха,</w:t>
      </w:r>
      <w:r w:rsidR="00CF1F59">
        <w:rPr>
          <w:rFonts w:ascii="Times New Roman" w:hAnsi="Times New Roman"/>
          <w:color w:val="061C62"/>
          <w:sz w:val="44"/>
          <w:szCs w:val="44"/>
        </w:rPr>
        <w:t xml:space="preserve"> </w:t>
      </w:r>
      <w:r w:rsidRPr="00A551F7">
        <w:rPr>
          <w:rFonts w:ascii="Times New Roman" w:hAnsi="Times New Roman"/>
          <w:color w:val="061C62"/>
          <w:sz w:val="44"/>
          <w:szCs w:val="44"/>
        </w:rPr>
        <w:t xml:space="preserve"> </w:t>
      </w:r>
    </w:p>
    <w:p w:rsidR="001D072F" w:rsidRDefault="00457076" w:rsidP="00A6596A">
      <w:pPr>
        <w:spacing w:line="240" w:lineRule="auto"/>
        <w:rPr>
          <w:rFonts w:ascii="Times New Roman" w:hAnsi="Times New Roman"/>
          <w:color w:val="061C62"/>
          <w:sz w:val="44"/>
          <w:szCs w:val="44"/>
        </w:rPr>
      </w:pPr>
      <w:r w:rsidRPr="00A6596A">
        <w:rPr>
          <w:rFonts w:ascii="Times New Roman" w:hAnsi="Times New Roman"/>
          <w:color w:val="061C62"/>
          <w:sz w:val="44"/>
          <w:szCs w:val="44"/>
        </w:rPr>
        <w:t xml:space="preserve">посвящённая </w:t>
      </w:r>
      <w:r w:rsidR="00CF1F59">
        <w:rPr>
          <w:rFonts w:ascii="Times New Roman" w:hAnsi="Times New Roman"/>
          <w:color w:val="061C62"/>
          <w:sz w:val="44"/>
          <w:szCs w:val="44"/>
        </w:rPr>
        <w:t xml:space="preserve">году </w:t>
      </w:r>
      <w:r w:rsidR="001D072F">
        <w:rPr>
          <w:rFonts w:ascii="Times New Roman" w:hAnsi="Times New Roman"/>
          <w:color w:val="061C62"/>
          <w:sz w:val="44"/>
          <w:szCs w:val="44"/>
        </w:rPr>
        <w:t xml:space="preserve">единства народов России, </w:t>
      </w:r>
    </w:p>
    <w:p w:rsidR="00457076" w:rsidRPr="00096B5C" w:rsidRDefault="001D072F" w:rsidP="00A6596A">
      <w:pPr>
        <w:spacing w:line="240" w:lineRule="auto"/>
        <w:rPr>
          <w:rFonts w:ascii="Times New Roman" w:hAnsi="Times New Roman"/>
          <w:color w:val="061C62"/>
          <w:sz w:val="44"/>
          <w:szCs w:val="44"/>
        </w:rPr>
      </w:pPr>
      <w:r>
        <w:rPr>
          <w:rFonts w:ascii="Times New Roman" w:hAnsi="Times New Roman"/>
          <w:color w:val="061C62"/>
          <w:sz w:val="44"/>
          <w:szCs w:val="44"/>
        </w:rPr>
        <w:t>360-летия основания Улан-Удэ</w:t>
      </w:r>
    </w:p>
    <w:p w:rsidR="00457076" w:rsidRPr="00A551F7" w:rsidRDefault="00457076" w:rsidP="00457076">
      <w:pPr>
        <w:spacing w:line="240" w:lineRule="auto"/>
        <w:rPr>
          <w:rFonts w:ascii="Times New Roman" w:hAnsi="Times New Roman"/>
          <w:color w:val="061C62"/>
          <w:sz w:val="44"/>
          <w:szCs w:val="44"/>
        </w:rPr>
      </w:pPr>
    </w:p>
    <w:p w:rsidR="00457076" w:rsidRPr="003A505A" w:rsidRDefault="00457076" w:rsidP="00457076">
      <w:pPr>
        <w:rPr>
          <w:rFonts w:ascii="Times New Roman" w:hAnsi="Times New Roman"/>
          <w:b/>
          <w:i/>
          <w:color w:val="C00000"/>
          <w:sz w:val="72"/>
          <w:szCs w:val="72"/>
        </w:rPr>
      </w:pPr>
      <w:r w:rsidRPr="003A505A">
        <w:rPr>
          <w:rFonts w:ascii="Times New Roman" w:hAnsi="Times New Roman"/>
          <w:b/>
          <w:i/>
          <w:color w:val="C00000"/>
          <w:sz w:val="72"/>
          <w:szCs w:val="72"/>
        </w:rPr>
        <w:t>«</w:t>
      </w:r>
      <w:r w:rsidR="000A4FEE" w:rsidRPr="003A505A">
        <w:rPr>
          <w:rFonts w:ascii="Times New Roman" w:hAnsi="Times New Roman"/>
          <w:b/>
          <w:color w:val="C00000"/>
          <w:sz w:val="72"/>
          <w:szCs w:val="72"/>
          <w:shd w:val="clear" w:color="auto" w:fill="FFFFFF"/>
        </w:rPr>
        <w:t>ПроАктив</w:t>
      </w:r>
      <w:r w:rsidRPr="003A505A">
        <w:rPr>
          <w:rFonts w:ascii="Times New Roman" w:hAnsi="Times New Roman"/>
          <w:b/>
          <w:i/>
          <w:color w:val="C00000"/>
          <w:sz w:val="72"/>
          <w:szCs w:val="72"/>
        </w:rPr>
        <w:t>»</w:t>
      </w:r>
    </w:p>
    <w:p w:rsidR="003D468B" w:rsidRDefault="00457076" w:rsidP="00A6596A">
      <w:pPr>
        <w:rPr>
          <w:rFonts w:ascii="Arial" w:hAnsi="Arial" w:cs="Arial"/>
          <w:color w:val="000000"/>
          <w:sz w:val="16"/>
          <w:szCs w:val="16"/>
        </w:rPr>
      </w:pPr>
      <w:r w:rsidRPr="00D956EC">
        <w:rPr>
          <w:rFonts w:ascii="Times New Roman" w:hAnsi="Times New Roman"/>
          <w:b/>
          <w:i/>
          <w:color w:val="0F243E" w:themeColor="text2" w:themeShade="80"/>
          <w:sz w:val="40"/>
          <w:szCs w:val="40"/>
        </w:rPr>
        <w:t>реализация программы</w:t>
      </w:r>
      <w:r w:rsidR="003D468B" w:rsidRPr="003D468B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6596A" w:rsidRPr="003A505A" w:rsidRDefault="003D468B" w:rsidP="00A6596A">
      <w:pPr>
        <w:rPr>
          <w:rFonts w:ascii="Times New Roman" w:hAnsi="Times New Roman"/>
          <w:b/>
          <w:i/>
          <w:color w:val="00B050"/>
          <w:sz w:val="56"/>
          <w:szCs w:val="56"/>
        </w:rPr>
      </w:pPr>
      <w:r w:rsidRPr="003A505A">
        <w:rPr>
          <w:rFonts w:ascii="Times New Roman" w:hAnsi="Times New Roman"/>
          <w:b/>
          <w:i/>
          <w:color w:val="00B050"/>
          <w:sz w:val="56"/>
          <w:szCs w:val="56"/>
        </w:rPr>
        <w:t xml:space="preserve"> </w:t>
      </w:r>
      <w:r w:rsidR="00A6596A" w:rsidRPr="003A505A">
        <w:rPr>
          <w:rFonts w:ascii="Times New Roman" w:hAnsi="Times New Roman"/>
          <w:b/>
          <w:i/>
          <w:color w:val="00B050"/>
          <w:sz w:val="56"/>
          <w:szCs w:val="56"/>
        </w:rPr>
        <w:t>«</w:t>
      </w:r>
      <w:r w:rsidR="000A4FEE" w:rsidRPr="003A505A">
        <w:rPr>
          <w:rFonts w:ascii="Times New Roman" w:hAnsi="Times New Roman"/>
          <w:b/>
          <w:color w:val="00B050"/>
          <w:sz w:val="56"/>
          <w:szCs w:val="56"/>
          <w:shd w:val="clear" w:color="auto" w:fill="FFFFFF"/>
        </w:rPr>
        <w:t xml:space="preserve">Наша дружная </w:t>
      </w:r>
      <w:r w:rsidR="00087E33" w:rsidRPr="003A505A">
        <w:rPr>
          <w:rFonts w:ascii="Times New Roman" w:hAnsi="Times New Roman"/>
          <w:b/>
          <w:color w:val="00B050"/>
          <w:sz w:val="56"/>
          <w:szCs w:val="56"/>
          <w:shd w:val="clear" w:color="auto" w:fill="FFFFFF"/>
        </w:rPr>
        <w:t>С</w:t>
      </w:r>
      <w:r w:rsidR="000A4FEE" w:rsidRPr="003A505A">
        <w:rPr>
          <w:rFonts w:ascii="Times New Roman" w:hAnsi="Times New Roman"/>
          <w:b/>
          <w:color w:val="00B050"/>
          <w:sz w:val="56"/>
          <w:szCs w:val="56"/>
          <w:shd w:val="clear" w:color="auto" w:fill="FFFFFF"/>
        </w:rPr>
        <w:t>емьЯ</w:t>
      </w:r>
      <w:r w:rsidR="00A6596A" w:rsidRPr="003A505A">
        <w:rPr>
          <w:rFonts w:ascii="Times New Roman" w:hAnsi="Times New Roman"/>
          <w:b/>
          <w:i/>
          <w:color w:val="00B050"/>
          <w:sz w:val="56"/>
          <w:szCs w:val="56"/>
        </w:rPr>
        <w:t>»</w:t>
      </w:r>
    </w:p>
    <w:p w:rsidR="00457076" w:rsidRDefault="004463E6" w:rsidP="00457076">
      <w:pPr>
        <w:spacing w:line="240" w:lineRule="auto"/>
        <w:rPr>
          <w:rFonts w:ascii="Times New Roman" w:hAnsi="Times New Roman"/>
          <w:b/>
          <w:color w:val="580000"/>
          <w:sz w:val="28"/>
          <w:szCs w:val="28"/>
        </w:rPr>
      </w:pP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</w:p>
    <w:p w:rsidR="00457076" w:rsidRPr="007335A8" w:rsidRDefault="00457076" w:rsidP="00457076">
      <w:pPr>
        <w:spacing w:line="240" w:lineRule="auto"/>
        <w:rPr>
          <w:rFonts w:ascii="Times New Roman" w:hAnsi="Times New Roman"/>
          <w:b/>
          <w:color w:val="061C62"/>
          <w:sz w:val="44"/>
          <w:szCs w:val="44"/>
        </w:rPr>
      </w:pPr>
      <w:r w:rsidRPr="007335A8">
        <w:rPr>
          <w:rFonts w:ascii="Times New Roman" w:hAnsi="Times New Roman"/>
          <w:b/>
          <w:color w:val="061C62"/>
          <w:sz w:val="44"/>
          <w:szCs w:val="44"/>
        </w:rPr>
        <w:t>на базе МБОУ Российская гимназия № 59</w:t>
      </w:r>
    </w:p>
    <w:p w:rsidR="00457076" w:rsidRDefault="00457076" w:rsidP="00457076">
      <w:pPr>
        <w:spacing w:line="360" w:lineRule="auto"/>
        <w:rPr>
          <w:rFonts w:ascii="Times New Roman" w:hAnsi="Times New Roman"/>
          <w:b/>
          <w:color w:val="061C62"/>
          <w:sz w:val="28"/>
          <w:szCs w:val="28"/>
        </w:rPr>
      </w:pPr>
    </w:p>
    <w:p w:rsidR="00457076" w:rsidRPr="007335A8" w:rsidRDefault="00457076" w:rsidP="00457076">
      <w:pPr>
        <w:spacing w:line="360" w:lineRule="auto"/>
        <w:rPr>
          <w:rFonts w:ascii="Times New Roman" w:hAnsi="Times New Roman"/>
          <w:b/>
          <w:color w:val="061C62"/>
          <w:sz w:val="28"/>
          <w:szCs w:val="28"/>
        </w:rPr>
      </w:pPr>
      <w:r w:rsidRPr="007335A8">
        <w:rPr>
          <w:rFonts w:ascii="Times New Roman" w:hAnsi="Times New Roman"/>
          <w:b/>
          <w:color w:val="061C62"/>
          <w:sz w:val="28"/>
          <w:szCs w:val="28"/>
        </w:rPr>
        <w:t>Год разработки программы: 202</w:t>
      </w:r>
      <w:r w:rsidR="001D072F">
        <w:rPr>
          <w:rFonts w:ascii="Times New Roman" w:hAnsi="Times New Roman"/>
          <w:b/>
          <w:color w:val="061C62"/>
          <w:sz w:val="28"/>
          <w:szCs w:val="28"/>
        </w:rPr>
        <w:t>6</w:t>
      </w:r>
    </w:p>
    <w:p w:rsidR="00457076" w:rsidRPr="007335A8" w:rsidRDefault="00457076" w:rsidP="00457076">
      <w:pPr>
        <w:spacing w:line="360" w:lineRule="auto"/>
        <w:rPr>
          <w:rFonts w:ascii="Times New Roman" w:hAnsi="Times New Roman"/>
          <w:b/>
          <w:color w:val="061C62"/>
          <w:sz w:val="28"/>
          <w:szCs w:val="28"/>
        </w:rPr>
      </w:pPr>
      <w:r w:rsidRPr="007335A8">
        <w:rPr>
          <w:rFonts w:ascii="Times New Roman" w:hAnsi="Times New Roman"/>
          <w:b/>
          <w:color w:val="061C62"/>
          <w:sz w:val="28"/>
          <w:szCs w:val="28"/>
        </w:rPr>
        <w:t>Возраст детей: 14 -15 лет</w:t>
      </w:r>
    </w:p>
    <w:p w:rsidR="00457076" w:rsidRPr="007335A8" w:rsidRDefault="00457076" w:rsidP="00457076">
      <w:pPr>
        <w:spacing w:line="360" w:lineRule="auto"/>
        <w:rPr>
          <w:rFonts w:ascii="Times New Roman" w:hAnsi="Times New Roman"/>
          <w:b/>
          <w:color w:val="061C62"/>
          <w:sz w:val="28"/>
          <w:szCs w:val="28"/>
        </w:rPr>
      </w:pPr>
      <w:r w:rsidRPr="007335A8">
        <w:rPr>
          <w:rFonts w:ascii="Times New Roman" w:hAnsi="Times New Roman"/>
          <w:b/>
          <w:color w:val="061C62"/>
          <w:sz w:val="28"/>
          <w:szCs w:val="28"/>
        </w:rPr>
        <w:t>Срок реализации: май - июнь 202</w:t>
      </w:r>
      <w:r w:rsidR="001D072F">
        <w:rPr>
          <w:rFonts w:ascii="Times New Roman" w:hAnsi="Times New Roman"/>
          <w:b/>
          <w:color w:val="061C62"/>
          <w:sz w:val="28"/>
          <w:szCs w:val="28"/>
        </w:rPr>
        <w:t>6</w:t>
      </w:r>
      <w:r w:rsidRPr="007335A8">
        <w:rPr>
          <w:rFonts w:ascii="Times New Roman" w:hAnsi="Times New Roman"/>
          <w:b/>
          <w:color w:val="061C62"/>
          <w:sz w:val="28"/>
          <w:szCs w:val="28"/>
        </w:rPr>
        <w:t xml:space="preserve">г. </w:t>
      </w:r>
    </w:p>
    <w:p w:rsidR="00C61B9D" w:rsidRDefault="00C61B9D" w:rsidP="00457076">
      <w:pPr>
        <w:spacing w:line="240" w:lineRule="auto"/>
        <w:jc w:val="right"/>
        <w:rPr>
          <w:rFonts w:ascii="Constantia" w:hAnsi="Constantia"/>
          <w:b/>
          <w:i/>
          <w:sz w:val="56"/>
          <w:szCs w:val="56"/>
        </w:rPr>
      </w:pPr>
    </w:p>
    <w:p w:rsidR="008F1C38" w:rsidRDefault="008F1C38" w:rsidP="00457076">
      <w:pPr>
        <w:spacing w:line="240" w:lineRule="auto"/>
        <w:jc w:val="right"/>
        <w:rPr>
          <w:rFonts w:ascii="Constantia" w:hAnsi="Constantia"/>
          <w:b/>
          <w:i/>
          <w:sz w:val="56"/>
          <w:szCs w:val="56"/>
        </w:rPr>
      </w:pPr>
    </w:p>
    <w:p w:rsidR="00457076" w:rsidRDefault="003D468B" w:rsidP="00457076">
      <w:pPr>
        <w:spacing w:line="240" w:lineRule="auto"/>
        <w:jc w:val="right"/>
        <w:rPr>
          <w:rFonts w:ascii="Constantia" w:hAnsi="Constantia"/>
          <w:b/>
          <w:i/>
          <w:sz w:val="56"/>
          <w:szCs w:val="56"/>
        </w:rPr>
      </w:pPr>
      <w:r>
        <w:rPr>
          <w:rFonts w:ascii="Constantia" w:hAnsi="Constantia"/>
          <w:b/>
          <w:i/>
          <w:sz w:val="56"/>
          <w:szCs w:val="56"/>
        </w:rPr>
        <w:lastRenderedPageBreak/>
        <w:t xml:space="preserve">                </w:t>
      </w:r>
    </w:p>
    <w:p w:rsidR="00457076" w:rsidRPr="007F2FDD" w:rsidRDefault="00457076" w:rsidP="00457076">
      <w:pPr>
        <w:rPr>
          <w:rFonts w:ascii="Times New Roman" w:hAnsi="Times New Roman"/>
          <w:b/>
          <w:sz w:val="28"/>
          <w:szCs w:val="28"/>
        </w:rPr>
      </w:pPr>
      <w:r w:rsidRPr="007F2FDD">
        <w:rPr>
          <w:rFonts w:ascii="Times New Roman" w:hAnsi="Times New Roman"/>
          <w:b/>
          <w:sz w:val="28"/>
          <w:szCs w:val="28"/>
        </w:rPr>
        <w:t>Структура программы:</w:t>
      </w:r>
    </w:p>
    <w:p w:rsidR="00457076" w:rsidRPr="007F2FDD" w:rsidRDefault="00457076" w:rsidP="00457076">
      <w:pPr>
        <w:rPr>
          <w:rFonts w:ascii="Times New Roman" w:hAnsi="Times New Roman"/>
          <w:b/>
          <w:sz w:val="28"/>
          <w:szCs w:val="28"/>
        </w:rPr>
      </w:pPr>
    </w:p>
    <w:p w:rsidR="00457076" w:rsidRPr="007F2FDD" w:rsidRDefault="00457076" w:rsidP="00770208">
      <w:pPr>
        <w:numPr>
          <w:ilvl w:val="0"/>
          <w:numId w:val="24"/>
        </w:numPr>
        <w:spacing w:after="200"/>
        <w:jc w:val="left"/>
        <w:rPr>
          <w:rFonts w:ascii="Times New Roman" w:hAnsi="Times New Roman"/>
          <w:b/>
          <w:sz w:val="28"/>
          <w:szCs w:val="28"/>
        </w:rPr>
      </w:pPr>
      <w:r w:rsidRPr="007F2FDD">
        <w:rPr>
          <w:rFonts w:ascii="Times New Roman" w:hAnsi="Times New Roman"/>
          <w:b/>
          <w:sz w:val="28"/>
          <w:szCs w:val="28"/>
        </w:rPr>
        <w:t xml:space="preserve">Введение. Пояснительная записка.  </w:t>
      </w:r>
    </w:p>
    <w:p w:rsidR="00457076" w:rsidRPr="007F2FDD" w:rsidRDefault="00457076" w:rsidP="00770208">
      <w:pPr>
        <w:numPr>
          <w:ilvl w:val="0"/>
          <w:numId w:val="24"/>
        </w:numPr>
        <w:spacing w:after="200"/>
        <w:jc w:val="left"/>
        <w:rPr>
          <w:rFonts w:ascii="Times New Roman" w:hAnsi="Times New Roman"/>
          <w:b/>
          <w:sz w:val="28"/>
          <w:szCs w:val="28"/>
        </w:rPr>
      </w:pPr>
      <w:r w:rsidRPr="007F2FDD">
        <w:rPr>
          <w:rFonts w:ascii="Times New Roman" w:hAnsi="Times New Roman"/>
          <w:b/>
          <w:sz w:val="28"/>
          <w:szCs w:val="28"/>
        </w:rPr>
        <w:t xml:space="preserve">Цели и задачи.       </w:t>
      </w:r>
    </w:p>
    <w:p w:rsidR="00457076" w:rsidRPr="007F2FDD" w:rsidRDefault="00457076" w:rsidP="00770208">
      <w:pPr>
        <w:numPr>
          <w:ilvl w:val="0"/>
          <w:numId w:val="24"/>
        </w:numPr>
        <w:spacing w:after="200"/>
        <w:jc w:val="left"/>
        <w:rPr>
          <w:rFonts w:ascii="Times New Roman" w:hAnsi="Times New Roman"/>
          <w:b/>
          <w:sz w:val="28"/>
          <w:szCs w:val="28"/>
        </w:rPr>
      </w:pPr>
      <w:r w:rsidRPr="007F2FDD">
        <w:rPr>
          <w:rFonts w:ascii="Times New Roman" w:hAnsi="Times New Roman"/>
          <w:b/>
          <w:sz w:val="28"/>
          <w:szCs w:val="28"/>
        </w:rPr>
        <w:t xml:space="preserve">Содержание  программы (направление  деятельности, виды деятельности, изложение форм и методов работы, с помощью которых реализуются цели и задачи).       </w:t>
      </w:r>
    </w:p>
    <w:p w:rsidR="00457076" w:rsidRPr="007F2FDD" w:rsidRDefault="00457076" w:rsidP="00770208">
      <w:pPr>
        <w:numPr>
          <w:ilvl w:val="0"/>
          <w:numId w:val="24"/>
        </w:numPr>
        <w:spacing w:after="200"/>
        <w:jc w:val="left"/>
        <w:rPr>
          <w:rFonts w:ascii="Times New Roman" w:hAnsi="Times New Roman"/>
          <w:b/>
          <w:sz w:val="28"/>
          <w:szCs w:val="28"/>
        </w:rPr>
      </w:pPr>
      <w:r w:rsidRPr="007F2FDD">
        <w:rPr>
          <w:rFonts w:ascii="Times New Roman" w:hAnsi="Times New Roman"/>
          <w:b/>
          <w:sz w:val="28"/>
          <w:szCs w:val="28"/>
        </w:rPr>
        <w:t xml:space="preserve">Структура организации деятельности.    </w:t>
      </w:r>
    </w:p>
    <w:p w:rsidR="00457076" w:rsidRPr="007F2FDD" w:rsidRDefault="00457076" w:rsidP="00770208">
      <w:pPr>
        <w:numPr>
          <w:ilvl w:val="0"/>
          <w:numId w:val="24"/>
        </w:numPr>
        <w:spacing w:after="200"/>
        <w:jc w:val="left"/>
        <w:rPr>
          <w:rFonts w:ascii="Times New Roman" w:hAnsi="Times New Roman"/>
          <w:b/>
          <w:sz w:val="28"/>
          <w:szCs w:val="28"/>
        </w:rPr>
      </w:pPr>
      <w:r w:rsidRPr="007F2FDD">
        <w:rPr>
          <w:rFonts w:ascii="Times New Roman" w:hAnsi="Times New Roman"/>
          <w:b/>
          <w:sz w:val="28"/>
          <w:szCs w:val="28"/>
        </w:rPr>
        <w:t xml:space="preserve">Механизм  реализации программы.     </w:t>
      </w:r>
    </w:p>
    <w:p w:rsidR="00457076" w:rsidRPr="007F2FDD" w:rsidRDefault="00457076" w:rsidP="00770208">
      <w:pPr>
        <w:numPr>
          <w:ilvl w:val="0"/>
          <w:numId w:val="24"/>
        </w:numPr>
        <w:spacing w:after="200"/>
        <w:jc w:val="left"/>
        <w:rPr>
          <w:rFonts w:ascii="Times New Roman" w:hAnsi="Times New Roman"/>
          <w:b/>
          <w:sz w:val="28"/>
          <w:szCs w:val="28"/>
        </w:rPr>
      </w:pPr>
      <w:r w:rsidRPr="007F2FDD">
        <w:rPr>
          <w:rFonts w:ascii="Times New Roman" w:hAnsi="Times New Roman"/>
          <w:b/>
          <w:sz w:val="28"/>
          <w:szCs w:val="28"/>
        </w:rPr>
        <w:t xml:space="preserve">Результат.     </w:t>
      </w:r>
    </w:p>
    <w:p w:rsidR="00457076" w:rsidRPr="007F2FDD" w:rsidRDefault="00457076" w:rsidP="00457076">
      <w:pPr>
        <w:ind w:firstLine="567"/>
        <w:rPr>
          <w:rFonts w:ascii="Times New Roman" w:hAnsi="Times New Roman"/>
          <w:sz w:val="28"/>
          <w:szCs w:val="28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8F1C38" w:rsidRDefault="008F1C38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8F1C38" w:rsidRDefault="008F1C38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8F1C38" w:rsidRDefault="008F1C38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8F1C38" w:rsidRDefault="008F1C38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A91270" w:rsidRDefault="00A91270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A91270" w:rsidRDefault="00A91270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0A4FEE" w:rsidRDefault="000A4FEE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0A4FEE" w:rsidRDefault="000A4FEE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0A4FEE" w:rsidRDefault="000A4FEE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0A4FEE" w:rsidRDefault="000A4FEE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0A4FEE" w:rsidRDefault="000A4FEE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0A4FEE" w:rsidRDefault="000A4FEE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Default="00457076" w:rsidP="00457076">
      <w:pPr>
        <w:spacing w:line="240" w:lineRule="auto"/>
        <w:rPr>
          <w:rFonts w:ascii="Constantia" w:hAnsi="Constantia"/>
          <w:b/>
          <w:i/>
          <w:sz w:val="24"/>
          <w:szCs w:val="24"/>
        </w:rPr>
      </w:pPr>
    </w:p>
    <w:p w:rsidR="00457076" w:rsidRPr="00C61B9D" w:rsidRDefault="00457076" w:rsidP="00E254B0">
      <w:pPr>
        <w:pStyle w:val="a5"/>
        <w:numPr>
          <w:ilvl w:val="1"/>
          <w:numId w:val="24"/>
        </w:numPr>
        <w:spacing w:line="240" w:lineRule="auto"/>
        <w:jc w:val="center"/>
        <w:rPr>
          <w:rStyle w:val="af3"/>
          <w:rFonts w:ascii="Times New Roman" w:hAnsi="Times New Roman"/>
          <w:color w:val="000000"/>
          <w:sz w:val="28"/>
          <w:szCs w:val="28"/>
        </w:rPr>
      </w:pPr>
      <w:r w:rsidRPr="00C61B9D">
        <w:rPr>
          <w:rStyle w:val="af3"/>
          <w:rFonts w:ascii="Times New Roman" w:hAnsi="Times New Roman"/>
          <w:color w:val="000000"/>
          <w:sz w:val="28"/>
          <w:szCs w:val="28"/>
        </w:rPr>
        <w:lastRenderedPageBreak/>
        <w:t>Введение. Пояснительная записка.</w:t>
      </w:r>
    </w:p>
    <w:p w:rsidR="00C61B9D" w:rsidRPr="00C61B9D" w:rsidRDefault="00C61B9D" w:rsidP="00C61B9D">
      <w:pPr>
        <w:pStyle w:val="a5"/>
        <w:spacing w:line="240" w:lineRule="auto"/>
        <w:ind w:left="1440"/>
        <w:rPr>
          <w:rStyle w:val="af3"/>
          <w:rFonts w:ascii="Times New Roman" w:hAnsi="Times New Roman"/>
          <w:b w:val="0"/>
          <w:bCs w:val="0"/>
          <w:color w:val="000000"/>
          <w:sz w:val="28"/>
          <w:szCs w:val="28"/>
        </w:rPr>
      </w:pPr>
    </w:p>
    <w:p w:rsidR="00457076" w:rsidRDefault="00457076" w:rsidP="0045707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Организация летнего отдыха -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 </w:t>
      </w:r>
    </w:p>
    <w:p w:rsidR="000A4FEE" w:rsidRDefault="000A4FEE" w:rsidP="0045707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4FEE">
        <w:rPr>
          <w:rFonts w:ascii="Times New Roman" w:hAnsi="Times New Roman"/>
          <w:sz w:val="28"/>
          <w:szCs w:val="28"/>
        </w:rPr>
        <w:t>Трудовое воспитание – это целенаправленный процесс формирования у подрастающего поколения потребности в разнообразной трудовой деятельности (учебной, трудовой, общественной и т. п.), глубокого уважения к труду человека, бережливого отношения к материальным и духовным ценностям, созданным трудом людей, осознанного и добросовестного отношения к своей работе и обязанностям. Формирование правильного отношения к труду - длительный процесс, который необходимо начинать в детстве.</w:t>
      </w:r>
    </w:p>
    <w:p w:rsidR="00457076" w:rsidRPr="0017439A" w:rsidRDefault="00457076" w:rsidP="0045707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99D">
        <w:rPr>
          <w:rFonts w:ascii="Times New Roman" w:eastAsia="Times New Roman" w:hAnsi="Times New Roman"/>
          <w:sz w:val="28"/>
          <w:szCs w:val="28"/>
          <w:lang w:eastAsia="ru-RU"/>
        </w:rPr>
        <w:t>Современными социальными институтами признано, что одной из эффективных  форм организации  летнего отдыха детей и подростков являются   лагеря труда и отдыха, профильные отряды, программы которых обладают мощным воспитательным потенциалом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B699D">
        <w:rPr>
          <w:rFonts w:ascii="Times New Roman" w:eastAsia="Times New Roman" w:hAnsi="Times New Roman"/>
          <w:sz w:val="28"/>
          <w:szCs w:val="28"/>
          <w:lang w:eastAsia="ru-RU"/>
        </w:rPr>
        <w:t xml:space="preserve">Такой программой является ЛТО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базе МБОУ Российская гимназия №59 г. Улан-Удэ </w:t>
      </w:r>
      <w:r w:rsidRPr="00FB699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87E33">
        <w:rPr>
          <w:rFonts w:ascii="Times New Roman" w:eastAsia="Times New Roman" w:hAnsi="Times New Roman"/>
          <w:sz w:val="28"/>
          <w:szCs w:val="28"/>
          <w:lang w:eastAsia="ru-RU"/>
        </w:rPr>
        <w:t>Наша дружная С</w:t>
      </w:r>
      <w:r w:rsidR="000A4FEE">
        <w:rPr>
          <w:rFonts w:ascii="Times New Roman" w:eastAsia="Times New Roman" w:hAnsi="Times New Roman"/>
          <w:sz w:val="28"/>
          <w:szCs w:val="28"/>
          <w:lang w:eastAsia="ru-RU"/>
        </w:rPr>
        <w:t>емьЯ</w:t>
      </w:r>
      <w:r w:rsidRPr="00976764"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A7E06">
        <w:rPr>
          <w:rFonts w:ascii="Times New Roman" w:hAnsi="Times New Roman"/>
          <w:sz w:val="28"/>
          <w:szCs w:val="28"/>
        </w:rPr>
        <w:t xml:space="preserve">Лагерь </w:t>
      </w:r>
      <w:r>
        <w:rPr>
          <w:rFonts w:ascii="Times New Roman" w:hAnsi="Times New Roman"/>
          <w:sz w:val="28"/>
          <w:szCs w:val="28"/>
        </w:rPr>
        <w:t xml:space="preserve">труда и отдыха </w:t>
      </w:r>
      <w:r w:rsidRPr="005A7E06">
        <w:rPr>
          <w:rFonts w:ascii="Times New Roman" w:hAnsi="Times New Roman"/>
          <w:sz w:val="28"/>
          <w:szCs w:val="28"/>
        </w:rPr>
        <w:t xml:space="preserve">учащихся призван создать оптимальные условия для полноценного отдыха </w:t>
      </w:r>
      <w:r>
        <w:rPr>
          <w:rFonts w:ascii="Times New Roman" w:hAnsi="Times New Roman"/>
          <w:sz w:val="28"/>
          <w:szCs w:val="28"/>
        </w:rPr>
        <w:t xml:space="preserve"> и  занятости подростков</w:t>
      </w:r>
      <w:r w:rsidRPr="005A7E06">
        <w:rPr>
          <w:rFonts w:ascii="Times New Roman" w:hAnsi="Times New Roman"/>
          <w:sz w:val="28"/>
          <w:szCs w:val="28"/>
        </w:rPr>
        <w:t xml:space="preserve">. </w:t>
      </w:r>
      <w:r w:rsidRPr="00FB699D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457076" w:rsidRPr="00FB699D" w:rsidRDefault="00457076" w:rsidP="00C61B9D">
      <w:pPr>
        <w:spacing w:before="100" w:beforeAutospacing="1" w:after="100" w:afterAutospacing="1" w:line="240" w:lineRule="auto"/>
        <w:ind w:firstLine="708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252E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летнего  лагеря  труда  и  отдыха   с  дневным  пребыванием  детей   организуется  в течение одной лагерной  смены </w:t>
      </w:r>
      <w:r w:rsidRPr="00FB699D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 д</w:t>
      </w:r>
      <w:r w:rsidRPr="00FB699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FB699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57076" w:rsidRDefault="00457076" w:rsidP="0045707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</w:t>
      </w:r>
      <w:r>
        <w:rPr>
          <w:rFonts w:ascii="Times New Roman" w:hAnsi="Times New Roman"/>
          <w:sz w:val="28"/>
          <w:szCs w:val="28"/>
        </w:rPr>
        <w:t xml:space="preserve">труда и </w:t>
      </w:r>
      <w:r w:rsidRPr="005A7E06">
        <w:rPr>
          <w:rFonts w:ascii="Times New Roman" w:hAnsi="Times New Roman"/>
          <w:sz w:val="28"/>
          <w:szCs w:val="28"/>
        </w:rPr>
        <w:t>отдыха  детей.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7E06">
        <w:rPr>
          <w:rFonts w:ascii="Times New Roman" w:hAnsi="Times New Roman"/>
          <w:sz w:val="28"/>
          <w:szCs w:val="28"/>
        </w:rPr>
        <w:t>Программа универсальна, так как может использоваться для работы с детьми из различных соци</w:t>
      </w:r>
      <w:r w:rsidRPr="005A7E06">
        <w:rPr>
          <w:rFonts w:ascii="Times New Roman" w:hAnsi="Times New Roman"/>
          <w:sz w:val="28"/>
          <w:szCs w:val="28"/>
        </w:rPr>
        <w:softHyphen/>
        <w:t>альных групп, разного возраста, уровня развития и состо</w:t>
      </w:r>
      <w:r w:rsidRPr="005A7E06">
        <w:rPr>
          <w:rFonts w:ascii="Times New Roman" w:hAnsi="Times New Roman"/>
          <w:sz w:val="28"/>
          <w:szCs w:val="28"/>
        </w:rPr>
        <w:softHyphen/>
        <w:t xml:space="preserve">яния здоровья. </w:t>
      </w:r>
    </w:p>
    <w:p w:rsidR="00457076" w:rsidRDefault="00457076" w:rsidP="0045707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 По продолжительности программа является краткосрочной, т. е. реализуется в течение одной лагерной смены. </w:t>
      </w:r>
    </w:p>
    <w:p w:rsidR="00457076" w:rsidRPr="005A7E06" w:rsidRDefault="00457076" w:rsidP="0045707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В лагере отдыхают обучающихся М</w:t>
      </w:r>
      <w:r>
        <w:rPr>
          <w:rFonts w:ascii="Times New Roman" w:hAnsi="Times New Roman"/>
          <w:sz w:val="28"/>
          <w:szCs w:val="28"/>
        </w:rPr>
        <w:t>БО</w:t>
      </w:r>
      <w:r w:rsidRPr="005A7E06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Российская гимназия № 59 </w:t>
      </w:r>
      <w:r w:rsidRPr="005A7E06">
        <w:rPr>
          <w:rFonts w:ascii="Times New Roman" w:hAnsi="Times New Roman"/>
          <w:sz w:val="28"/>
          <w:szCs w:val="28"/>
        </w:rPr>
        <w:t xml:space="preserve">  в возрасте </w:t>
      </w:r>
      <w:r>
        <w:rPr>
          <w:rFonts w:ascii="Times New Roman" w:hAnsi="Times New Roman"/>
          <w:sz w:val="28"/>
          <w:szCs w:val="28"/>
        </w:rPr>
        <w:t>14 - 15</w:t>
      </w:r>
      <w:r w:rsidRPr="005A7E06">
        <w:rPr>
          <w:rFonts w:ascii="Times New Roman" w:hAnsi="Times New Roman"/>
          <w:sz w:val="28"/>
          <w:szCs w:val="28"/>
        </w:rPr>
        <w:t xml:space="preserve">лет.  </w:t>
      </w:r>
    </w:p>
    <w:p w:rsidR="00457076" w:rsidRPr="005A7E0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  Программа разработана с учетом следующих законодательных нормативно-правовых документов:</w:t>
      </w:r>
    </w:p>
    <w:p w:rsidR="00457076" w:rsidRPr="005A7E0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   – Конвенцией ООН о правах ребенка;</w:t>
      </w:r>
    </w:p>
    <w:p w:rsidR="00457076" w:rsidRPr="005A7E0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   – Конституцией РФ;</w:t>
      </w:r>
    </w:p>
    <w:p w:rsidR="00457076" w:rsidRPr="005A7E0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   – Законом РФ «Об образовании»;</w:t>
      </w:r>
    </w:p>
    <w:p w:rsidR="00457076" w:rsidRPr="005A7E06" w:rsidRDefault="008F1C38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–</w:t>
      </w:r>
      <w:r w:rsidR="00457076" w:rsidRPr="005A7E06">
        <w:rPr>
          <w:rFonts w:ascii="Times New Roman" w:hAnsi="Times New Roman"/>
          <w:sz w:val="28"/>
          <w:szCs w:val="28"/>
        </w:rPr>
        <w:t>Федеральным законом «Об основных гарантиях прав ребенка в Российской Федерации» от 24.07.98 г. № 124-Ф3;</w:t>
      </w:r>
    </w:p>
    <w:p w:rsidR="00457076" w:rsidRPr="005A7E0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   – Трудовым кодексом Российской Федерации от 30.12.2001 г. № 197-Ф3;</w:t>
      </w:r>
    </w:p>
    <w:p w:rsidR="00457076" w:rsidRPr="005A7E0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lastRenderedPageBreak/>
        <w:t xml:space="preserve">   – Федеральным законом «О внесении изменений и дополнений в закон РФ «О защите прав потребителей и кодекс РСФСР «Об административных нарушениях» от 09.01.96 г. № 2-ФЗ;</w:t>
      </w:r>
    </w:p>
    <w:p w:rsidR="0045707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A5BC0">
        <w:rPr>
          <w:rFonts w:ascii="Times New Roman" w:hAnsi="Times New Roman"/>
          <w:b/>
          <w:sz w:val="28"/>
          <w:szCs w:val="28"/>
        </w:rPr>
        <w:t xml:space="preserve">      Основная идея программы</w:t>
      </w:r>
      <w:r w:rsidRPr="005A7E06">
        <w:rPr>
          <w:rFonts w:ascii="Times New Roman" w:hAnsi="Times New Roman"/>
          <w:sz w:val="28"/>
          <w:szCs w:val="28"/>
        </w:rPr>
        <w:t xml:space="preserve"> –</w:t>
      </w:r>
      <w:r w:rsidR="00A62779">
        <w:rPr>
          <w:rFonts w:ascii="Times New Roman" w:hAnsi="Times New Roman"/>
          <w:sz w:val="28"/>
          <w:szCs w:val="28"/>
        </w:rPr>
        <w:t xml:space="preserve"> </w:t>
      </w:r>
      <w:r w:rsidRPr="005A7E06">
        <w:rPr>
          <w:rFonts w:ascii="Times New Roman" w:hAnsi="Times New Roman"/>
          <w:sz w:val="28"/>
          <w:szCs w:val="28"/>
        </w:rPr>
        <w:t xml:space="preserve">спланировать отдых учащихся таким образом, чтобы </w:t>
      </w:r>
      <w:r>
        <w:rPr>
          <w:rFonts w:ascii="Times New Roman" w:hAnsi="Times New Roman"/>
          <w:sz w:val="28"/>
          <w:szCs w:val="28"/>
        </w:rPr>
        <w:t>основными направлениями были</w:t>
      </w:r>
      <w:r w:rsidRPr="005A7E06">
        <w:rPr>
          <w:rFonts w:ascii="Times New Roman" w:hAnsi="Times New Roman"/>
          <w:sz w:val="28"/>
          <w:szCs w:val="28"/>
        </w:rPr>
        <w:t xml:space="preserve"> оздоровлени</w:t>
      </w:r>
      <w:r>
        <w:rPr>
          <w:rFonts w:ascii="Times New Roman" w:hAnsi="Times New Roman"/>
          <w:sz w:val="28"/>
          <w:szCs w:val="28"/>
        </w:rPr>
        <w:t>е,</w:t>
      </w:r>
      <w:r w:rsidRPr="005A7E06">
        <w:rPr>
          <w:rFonts w:ascii="Times New Roman" w:hAnsi="Times New Roman"/>
          <w:sz w:val="28"/>
          <w:szCs w:val="28"/>
        </w:rPr>
        <w:t xml:space="preserve"> развити</w:t>
      </w:r>
      <w:r>
        <w:rPr>
          <w:rFonts w:ascii="Times New Roman" w:hAnsi="Times New Roman"/>
          <w:sz w:val="28"/>
          <w:szCs w:val="28"/>
        </w:rPr>
        <w:t>е</w:t>
      </w:r>
      <w:r w:rsidRPr="005A7E06">
        <w:rPr>
          <w:rFonts w:ascii="Times New Roman" w:hAnsi="Times New Roman"/>
          <w:sz w:val="28"/>
          <w:szCs w:val="28"/>
        </w:rPr>
        <w:t>, самореализаци</w:t>
      </w:r>
      <w:r>
        <w:rPr>
          <w:rFonts w:ascii="Times New Roman" w:hAnsi="Times New Roman"/>
          <w:sz w:val="28"/>
          <w:szCs w:val="28"/>
        </w:rPr>
        <w:t>я</w:t>
      </w:r>
      <w:r w:rsidRPr="005A7E06">
        <w:rPr>
          <w:rFonts w:ascii="Times New Roman" w:hAnsi="Times New Roman"/>
          <w:sz w:val="28"/>
          <w:szCs w:val="28"/>
        </w:rPr>
        <w:t xml:space="preserve"> и проявлени</w:t>
      </w:r>
      <w:r>
        <w:rPr>
          <w:rFonts w:ascii="Times New Roman" w:hAnsi="Times New Roman"/>
          <w:sz w:val="28"/>
          <w:szCs w:val="28"/>
        </w:rPr>
        <w:t>е</w:t>
      </w:r>
      <w:r w:rsidRPr="005A7E06">
        <w:rPr>
          <w:rFonts w:ascii="Times New Roman" w:hAnsi="Times New Roman"/>
          <w:sz w:val="28"/>
          <w:szCs w:val="28"/>
        </w:rPr>
        <w:t xml:space="preserve"> творческих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45707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Программа обеспечивает: </w:t>
      </w:r>
    </w:p>
    <w:p w:rsidR="00C61B9D" w:rsidRPr="005A7E06" w:rsidRDefault="00C61B9D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7076" w:rsidRPr="005A7E06" w:rsidRDefault="00457076" w:rsidP="00770208">
      <w:pPr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постучебную реабилитацию, оздоровление учащихся; </w:t>
      </w:r>
    </w:p>
    <w:p w:rsidR="00457076" w:rsidRDefault="00457076" w:rsidP="00770208">
      <w:pPr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содержательное проведение детьми свободного времени; </w:t>
      </w:r>
    </w:p>
    <w:p w:rsidR="00457076" w:rsidRPr="005A7E06" w:rsidRDefault="00457076" w:rsidP="00770208">
      <w:pPr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трудовое воспитание;</w:t>
      </w:r>
    </w:p>
    <w:p w:rsidR="00457076" w:rsidRDefault="00457076" w:rsidP="000D2F0C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Программа летнего</w:t>
      </w:r>
      <w:r>
        <w:rPr>
          <w:rFonts w:ascii="Times New Roman" w:hAnsi="Times New Roman"/>
          <w:sz w:val="28"/>
          <w:szCs w:val="28"/>
        </w:rPr>
        <w:t xml:space="preserve"> лагеря труда и отдыха </w:t>
      </w:r>
      <w:r w:rsidRPr="005A7E06">
        <w:rPr>
          <w:rFonts w:ascii="Times New Roman" w:hAnsi="Times New Roman"/>
          <w:sz w:val="28"/>
          <w:szCs w:val="28"/>
        </w:rPr>
        <w:t xml:space="preserve"> с дневным пребыванием  подростков опирается на следующие принципы:</w:t>
      </w:r>
    </w:p>
    <w:p w:rsidR="00C61B9D" w:rsidRPr="005A7E06" w:rsidRDefault="00C61B9D" w:rsidP="00457076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7076" w:rsidRPr="005A7E06" w:rsidRDefault="00457076" w:rsidP="0045707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1. Принцип гуманизации отношений –  построение всех отношений на основе уважения и доверия к человеку, на стремлении привести его к успеху. Через идею гуманного подхода к ребёнку,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8F1C38" w:rsidRDefault="00457076" w:rsidP="008F1C38">
      <w:pPr>
        <w:spacing w:line="240" w:lineRule="auto"/>
        <w:ind w:firstLine="709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2. Принцип соответствия типа сотрудничества психологическим возрастным особенностям учащихся и типу ведущей деятельности – результатом деятельности воспитательного характера в Л</w:t>
      </w:r>
      <w:r w:rsidR="008F1C38">
        <w:rPr>
          <w:rFonts w:ascii="Times New Roman" w:hAnsi="Times New Roman"/>
          <w:sz w:val="28"/>
          <w:szCs w:val="28"/>
        </w:rPr>
        <w:t>ТО</w:t>
      </w:r>
      <w:r w:rsidRPr="005A7E06">
        <w:rPr>
          <w:rFonts w:ascii="Times New Roman" w:hAnsi="Times New Roman"/>
          <w:sz w:val="28"/>
          <w:szCs w:val="28"/>
        </w:rPr>
        <w:t xml:space="preserve"> является сотрудничество ребёнка и взрослого, которое позволяет воспитаннику лагеря почувствовать себя творческой личностью.</w:t>
      </w:r>
      <w:r w:rsidR="008F1C38" w:rsidRPr="008F1C38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</w:p>
    <w:p w:rsidR="008F1C38" w:rsidRPr="00254788" w:rsidRDefault="008F1C38" w:rsidP="008F1C38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F1C38">
        <w:rPr>
          <w:rFonts w:ascii="Times New Roman" w:hAnsi="Times New Roman"/>
          <w:snapToGrid w:val="0"/>
          <w:sz w:val="28"/>
          <w:szCs w:val="28"/>
        </w:rPr>
        <w:t>3.</w:t>
      </w:r>
      <w:r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Pr="008F1C38">
        <w:rPr>
          <w:rFonts w:ascii="Times New Roman" w:hAnsi="Times New Roman"/>
          <w:snapToGrid w:val="0"/>
          <w:sz w:val="28"/>
          <w:szCs w:val="28"/>
        </w:rPr>
        <w:t xml:space="preserve">Принцип </w:t>
      </w:r>
      <w:r w:rsidRPr="008F1C38">
        <w:rPr>
          <w:rFonts w:ascii="Times New Roman" w:hAnsi="Times New Roman"/>
          <w:iCs/>
          <w:sz w:val="28"/>
          <w:szCs w:val="28"/>
        </w:rPr>
        <w:t>коллективности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254788">
        <w:rPr>
          <w:rFonts w:ascii="Times New Roman" w:hAnsi="Times New Roman"/>
          <w:sz w:val="28"/>
          <w:szCs w:val="28"/>
        </w:rPr>
        <w:t xml:space="preserve"> предполагает организацию творческих дел совместными усилиями педагогического коллектива и </w:t>
      </w:r>
      <w:r>
        <w:rPr>
          <w:rFonts w:ascii="Times New Roman" w:hAnsi="Times New Roman"/>
          <w:sz w:val="28"/>
          <w:szCs w:val="28"/>
        </w:rPr>
        <w:t>учащихся</w:t>
      </w:r>
      <w:r w:rsidRPr="00254788">
        <w:rPr>
          <w:rFonts w:ascii="Times New Roman" w:hAnsi="Times New Roman"/>
          <w:sz w:val="28"/>
          <w:szCs w:val="28"/>
        </w:rPr>
        <w:t>. Такой подход позволяет каждому внести свой личный вклад в общую работу, проявить свои личные качества: творческие, организаторские, практические, интеллектуальные</w:t>
      </w:r>
      <w:r>
        <w:rPr>
          <w:rFonts w:ascii="Times New Roman" w:hAnsi="Times New Roman"/>
          <w:sz w:val="28"/>
          <w:szCs w:val="28"/>
        </w:rPr>
        <w:t>, трудовые</w:t>
      </w:r>
      <w:r w:rsidRPr="00254788">
        <w:rPr>
          <w:rFonts w:ascii="Times New Roman" w:hAnsi="Times New Roman"/>
          <w:sz w:val="28"/>
          <w:szCs w:val="28"/>
        </w:rPr>
        <w:t xml:space="preserve">. </w:t>
      </w:r>
    </w:p>
    <w:p w:rsidR="00457076" w:rsidRPr="005A7E06" w:rsidRDefault="008F1C38" w:rsidP="00C61B9D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57076" w:rsidRPr="005A7E06">
        <w:rPr>
          <w:rFonts w:ascii="Times New Roman" w:hAnsi="Times New Roman"/>
          <w:sz w:val="28"/>
          <w:szCs w:val="28"/>
        </w:rPr>
        <w:t>. Принцип демократичности – участие всех детей и подростков в программе развития творческих способностей.</w:t>
      </w:r>
    </w:p>
    <w:p w:rsidR="00457076" w:rsidRPr="005A7E06" w:rsidRDefault="008F1C38" w:rsidP="00C61B9D">
      <w:pPr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57076" w:rsidRPr="005A7E06">
        <w:rPr>
          <w:rFonts w:ascii="Times New Roman" w:hAnsi="Times New Roman"/>
          <w:sz w:val="28"/>
          <w:szCs w:val="28"/>
        </w:rPr>
        <w:t xml:space="preserve">. Принцип дифференциации воспитания – дифференциация в рамках </w:t>
      </w:r>
      <w:r w:rsidR="00457076">
        <w:rPr>
          <w:rFonts w:ascii="Times New Roman" w:hAnsi="Times New Roman"/>
          <w:sz w:val="28"/>
          <w:szCs w:val="28"/>
        </w:rPr>
        <w:t xml:space="preserve">ЛТО </w:t>
      </w:r>
      <w:r w:rsidR="00457076" w:rsidRPr="005A7E06">
        <w:rPr>
          <w:rFonts w:ascii="Times New Roman" w:hAnsi="Times New Roman"/>
          <w:sz w:val="28"/>
          <w:szCs w:val="28"/>
        </w:rPr>
        <w:t>предполагает:</w:t>
      </w:r>
    </w:p>
    <w:p w:rsidR="00457076" w:rsidRPr="005A7E06" w:rsidRDefault="00457076" w:rsidP="00770208">
      <w:pPr>
        <w:numPr>
          <w:ilvl w:val="0"/>
          <w:numId w:val="19"/>
        </w:numPr>
        <w:spacing w:after="200" w:line="240" w:lineRule="auto"/>
        <w:jc w:val="left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Отбор содержания, форм и методов воспитания в соответствии с индивидуально-психологическими особенностями детей;</w:t>
      </w:r>
    </w:p>
    <w:p w:rsidR="00457076" w:rsidRPr="005A7E06" w:rsidRDefault="00457076" w:rsidP="00770208">
      <w:pPr>
        <w:numPr>
          <w:ilvl w:val="0"/>
          <w:numId w:val="19"/>
        </w:numPr>
        <w:spacing w:after="200" w:line="240" w:lineRule="auto"/>
        <w:jc w:val="left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Создание возможности переключения с одного вида деятельности на другой в рамках смены (дня);</w:t>
      </w:r>
    </w:p>
    <w:p w:rsidR="00457076" w:rsidRPr="005A7E06" w:rsidRDefault="00457076" w:rsidP="00770208">
      <w:pPr>
        <w:numPr>
          <w:ilvl w:val="0"/>
          <w:numId w:val="19"/>
        </w:numPr>
        <w:spacing w:after="200" w:line="240" w:lineRule="auto"/>
        <w:jc w:val="left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Взаимосвязь всех мероприятий в рамках тематики дня;</w:t>
      </w:r>
    </w:p>
    <w:p w:rsidR="00457076" w:rsidRPr="005A7E06" w:rsidRDefault="00457076" w:rsidP="00770208">
      <w:pPr>
        <w:numPr>
          <w:ilvl w:val="0"/>
          <w:numId w:val="19"/>
        </w:numPr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Активное участие детей во всех видах деятельности.</w:t>
      </w:r>
    </w:p>
    <w:p w:rsidR="00457076" w:rsidRPr="005A7E06" w:rsidRDefault="00457076" w:rsidP="00C61B9D">
      <w:pPr>
        <w:spacing w:line="360" w:lineRule="auto"/>
        <w:ind w:firstLine="709"/>
        <w:jc w:val="left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lastRenderedPageBreak/>
        <w:t>5. Принцип творческой индивидуальности –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457076" w:rsidRDefault="00457076" w:rsidP="00C61B9D">
      <w:pPr>
        <w:spacing w:line="360" w:lineRule="auto"/>
        <w:ind w:firstLine="426"/>
        <w:jc w:val="left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6. Принципы, используемые при планировании и проведении лагерной смены</w:t>
      </w:r>
      <w:r>
        <w:rPr>
          <w:rFonts w:ascii="Times New Roman" w:hAnsi="Times New Roman"/>
          <w:sz w:val="28"/>
          <w:szCs w:val="28"/>
        </w:rPr>
        <w:t>:</w:t>
      </w:r>
    </w:p>
    <w:p w:rsidR="00457076" w:rsidRPr="005A7E06" w:rsidRDefault="00457076" w:rsidP="00770208">
      <w:pPr>
        <w:numPr>
          <w:ilvl w:val="0"/>
          <w:numId w:val="20"/>
        </w:numPr>
        <w:spacing w:after="200" w:line="240" w:lineRule="auto"/>
        <w:jc w:val="left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Безусловная безопасность всех мероприятий;</w:t>
      </w:r>
    </w:p>
    <w:p w:rsidR="00457076" w:rsidRPr="005A7E06" w:rsidRDefault="00457076" w:rsidP="00770208">
      <w:pPr>
        <w:numPr>
          <w:ilvl w:val="0"/>
          <w:numId w:val="20"/>
        </w:numPr>
        <w:spacing w:after="200" w:line="240" w:lineRule="auto"/>
        <w:jc w:val="left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Учет особенностей каждой личности;</w:t>
      </w:r>
    </w:p>
    <w:p w:rsidR="00457076" w:rsidRPr="005A7E06" w:rsidRDefault="00457076" w:rsidP="00770208">
      <w:pPr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Возможность проявления способностей во всех областях досуговой и творческой деятельности всеми участниками лагеря;</w:t>
      </w:r>
    </w:p>
    <w:p w:rsidR="00457076" w:rsidRPr="005A7E06" w:rsidRDefault="00457076" w:rsidP="00770208">
      <w:pPr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Достаточное количество оборудования и материалов для организации всей деятельности лагеря;</w:t>
      </w:r>
    </w:p>
    <w:p w:rsidR="00457076" w:rsidRPr="005A7E06" w:rsidRDefault="00457076" w:rsidP="00770208">
      <w:pPr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Распределение эмоциональной и физической нагрузки в течение каждого дня;</w:t>
      </w:r>
    </w:p>
    <w:p w:rsidR="00457076" w:rsidRPr="005A7E06" w:rsidRDefault="00457076" w:rsidP="00770208">
      <w:pPr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Четкое распределение обязанностей и времени между всеми участниками лагеря;</w:t>
      </w:r>
    </w:p>
    <w:p w:rsidR="00457076" w:rsidRPr="005A7E06" w:rsidRDefault="00457076" w:rsidP="00770208">
      <w:pPr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Моделирование и создание ситуации успеха при общении разных категорий детей и взрослых;</w:t>
      </w:r>
    </w:p>
    <w:p w:rsidR="00457076" w:rsidRPr="005A7E06" w:rsidRDefault="00457076" w:rsidP="00770208">
      <w:pPr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Ежедневная рефлексия с возможностью для каждого участника лагеря высказать свое мнение о прошедшем дне.</w:t>
      </w:r>
    </w:p>
    <w:p w:rsidR="00457076" w:rsidRDefault="00457076" w:rsidP="0045707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 xml:space="preserve">Центром воспитательной работы лагеря является </w:t>
      </w:r>
      <w:r>
        <w:rPr>
          <w:rFonts w:ascii="Times New Roman" w:hAnsi="Times New Roman"/>
          <w:sz w:val="28"/>
          <w:szCs w:val="28"/>
        </w:rPr>
        <w:t>подросток</w:t>
      </w:r>
      <w:r w:rsidRPr="005A7E06">
        <w:rPr>
          <w:rFonts w:ascii="Times New Roman" w:hAnsi="Times New Roman"/>
          <w:sz w:val="28"/>
          <w:szCs w:val="28"/>
        </w:rPr>
        <w:t xml:space="preserve"> и его стремление к </w:t>
      </w:r>
      <w:r>
        <w:rPr>
          <w:rFonts w:ascii="Times New Roman" w:hAnsi="Times New Roman"/>
          <w:sz w:val="28"/>
          <w:szCs w:val="28"/>
        </w:rPr>
        <w:t>само</w:t>
      </w:r>
      <w:r w:rsidRPr="005A7E06">
        <w:rPr>
          <w:rFonts w:ascii="Times New Roman" w:hAnsi="Times New Roman"/>
          <w:sz w:val="28"/>
          <w:szCs w:val="28"/>
        </w:rPr>
        <w:t>реализации</w:t>
      </w:r>
      <w:r>
        <w:rPr>
          <w:rFonts w:ascii="Times New Roman" w:hAnsi="Times New Roman"/>
          <w:sz w:val="28"/>
          <w:szCs w:val="28"/>
        </w:rPr>
        <w:t>.</w:t>
      </w:r>
    </w:p>
    <w:p w:rsidR="00457076" w:rsidRDefault="00457076" w:rsidP="0045707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7E06">
        <w:rPr>
          <w:rFonts w:ascii="Times New Roman" w:hAnsi="Times New Roman"/>
          <w:sz w:val="28"/>
          <w:szCs w:val="28"/>
        </w:rPr>
        <w:t>Над реализацией программы летнего лагеря</w:t>
      </w:r>
      <w:r>
        <w:rPr>
          <w:rFonts w:ascii="Times New Roman" w:hAnsi="Times New Roman"/>
          <w:sz w:val="28"/>
          <w:szCs w:val="28"/>
        </w:rPr>
        <w:t xml:space="preserve"> труда и отдыха</w:t>
      </w:r>
      <w:r w:rsidRPr="005A7E06">
        <w:rPr>
          <w:rFonts w:ascii="Times New Roman" w:hAnsi="Times New Roman"/>
          <w:sz w:val="28"/>
          <w:szCs w:val="28"/>
        </w:rPr>
        <w:t xml:space="preserve"> с дневным пребыванием работает педагогический коллектив из числа лучших учителей школы совместно с работниками учреждений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61B9D" w:rsidRDefault="00C61B9D" w:rsidP="0045707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57076" w:rsidRDefault="00457076" w:rsidP="0045707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B62EF">
        <w:rPr>
          <w:rFonts w:ascii="Times New Roman" w:hAnsi="Times New Roman"/>
          <w:b/>
          <w:sz w:val="28"/>
          <w:szCs w:val="28"/>
        </w:rPr>
        <w:t>2. Цели и задачи.</w:t>
      </w:r>
    </w:p>
    <w:p w:rsidR="00457076" w:rsidRPr="00121004" w:rsidRDefault="00457076" w:rsidP="0045707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1004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457076" w:rsidRPr="00F02E64" w:rsidRDefault="00457076" w:rsidP="00C61B9D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F02E64">
        <w:rPr>
          <w:rFonts w:ascii="Times New Roman" w:hAnsi="Times New Roman"/>
          <w:sz w:val="28"/>
          <w:szCs w:val="28"/>
        </w:rPr>
        <w:t xml:space="preserve">- </w:t>
      </w:r>
      <w:r w:rsidRPr="00F02E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условий для полноценного отдыха, развития внутреннего потенциала детей, содействия формированию ключевых компетенций воспитанников на основе включения их в разнообразную общественно значимую и личностно привлекательную деятельность, содержательное общение и межличностные отношения в коллективе, развитие творческих способностей детей</w:t>
      </w:r>
      <w:r w:rsidRPr="00F02E64">
        <w:rPr>
          <w:rFonts w:ascii="Times New Roman" w:hAnsi="Times New Roman"/>
          <w:sz w:val="28"/>
          <w:szCs w:val="28"/>
        </w:rPr>
        <w:t>;</w:t>
      </w:r>
    </w:p>
    <w:p w:rsidR="0045707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121004">
        <w:rPr>
          <w:rFonts w:ascii="Times New Roman" w:hAnsi="Times New Roman"/>
          <w:sz w:val="28"/>
          <w:szCs w:val="28"/>
        </w:rPr>
        <w:t>ормирование навыков здорового и безопасного образа жизни</w:t>
      </w:r>
      <w:r w:rsidR="00087E33">
        <w:rPr>
          <w:rFonts w:ascii="Times New Roman" w:hAnsi="Times New Roman"/>
          <w:sz w:val="28"/>
          <w:szCs w:val="28"/>
        </w:rPr>
        <w:t>;</w:t>
      </w:r>
    </w:p>
    <w:p w:rsidR="00087E33" w:rsidRPr="00087E33" w:rsidRDefault="00087E33" w:rsidP="0045707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7E33">
        <w:rPr>
          <w:rFonts w:ascii="Times New Roman" w:hAnsi="Times New Roman"/>
          <w:sz w:val="28"/>
          <w:szCs w:val="28"/>
        </w:rPr>
        <w:t xml:space="preserve">- пропаганда и развитие трудовой и волонтерской деятельности подростков в каникулярное время через организацию </w:t>
      </w:r>
      <w:r>
        <w:rPr>
          <w:rFonts w:ascii="Times New Roman" w:hAnsi="Times New Roman"/>
          <w:sz w:val="28"/>
          <w:szCs w:val="28"/>
        </w:rPr>
        <w:t xml:space="preserve">летнего </w:t>
      </w:r>
      <w:r w:rsidRPr="00087E33">
        <w:rPr>
          <w:rFonts w:ascii="Times New Roman" w:hAnsi="Times New Roman"/>
          <w:sz w:val="28"/>
          <w:szCs w:val="28"/>
        </w:rPr>
        <w:t>лагеря труда и отдых</w:t>
      </w:r>
      <w:r>
        <w:rPr>
          <w:rFonts w:ascii="Times New Roman" w:hAnsi="Times New Roman"/>
          <w:sz w:val="28"/>
          <w:szCs w:val="28"/>
        </w:rPr>
        <w:t>а.</w:t>
      </w:r>
    </w:p>
    <w:p w:rsidR="00457076" w:rsidRPr="00121004" w:rsidRDefault="00457076" w:rsidP="0045707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1004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442CA7" w:rsidRDefault="00442CA7" w:rsidP="00442CA7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Pr="00442CA7">
        <w:rPr>
          <w:rFonts w:ascii="Times New Roman" w:hAnsi="Times New Roman"/>
          <w:sz w:val="28"/>
          <w:szCs w:val="28"/>
        </w:rPr>
        <w:t>ормирова</w:t>
      </w:r>
      <w:r>
        <w:rPr>
          <w:rFonts w:ascii="Times New Roman" w:hAnsi="Times New Roman"/>
          <w:sz w:val="28"/>
          <w:szCs w:val="28"/>
        </w:rPr>
        <w:t xml:space="preserve">ние </w:t>
      </w:r>
      <w:r w:rsidRPr="00442CA7">
        <w:rPr>
          <w:rFonts w:ascii="Times New Roman" w:hAnsi="Times New Roman"/>
          <w:sz w:val="28"/>
          <w:szCs w:val="28"/>
        </w:rPr>
        <w:t>у подростков активн</w:t>
      </w:r>
      <w:r>
        <w:rPr>
          <w:rFonts w:ascii="Times New Roman" w:hAnsi="Times New Roman"/>
          <w:sz w:val="28"/>
          <w:szCs w:val="28"/>
        </w:rPr>
        <w:t>ой</w:t>
      </w:r>
      <w:r w:rsidRPr="00442CA7">
        <w:rPr>
          <w:rFonts w:ascii="Times New Roman" w:hAnsi="Times New Roman"/>
          <w:sz w:val="28"/>
          <w:szCs w:val="28"/>
        </w:rPr>
        <w:t xml:space="preserve"> позици</w:t>
      </w:r>
      <w:r>
        <w:rPr>
          <w:rFonts w:ascii="Times New Roman" w:hAnsi="Times New Roman"/>
          <w:sz w:val="28"/>
          <w:szCs w:val="28"/>
        </w:rPr>
        <w:t>и</w:t>
      </w:r>
      <w:r w:rsidRPr="00442CA7">
        <w:rPr>
          <w:rFonts w:ascii="Times New Roman" w:hAnsi="Times New Roman"/>
          <w:sz w:val="28"/>
          <w:szCs w:val="28"/>
        </w:rPr>
        <w:t xml:space="preserve"> в решении бытовых и экологических проблем. </w:t>
      </w:r>
    </w:p>
    <w:p w:rsidR="00442CA7" w:rsidRDefault="00442CA7" w:rsidP="00442CA7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42CA7">
        <w:rPr>
          <w:rFonts w:ascii="Times New Roman" w:hAnsi="Times New Roman"/>
          <w:sz w:val="28"/>
          <w:szCs w:val="28"/>
        </w:rPr>
        <w:t xml:space="preserve">Воспитание ответственности, бережного отношения к природе, развитие экологического кругозора. </w:t>
      </w:r>
    </w:p>
    <w:p w:rsidR="00442CA7" w:rsidRDefault="00442CA7" w:rsidP="00442CA7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42CA7">
        <w:rPr>
          <w:rFonts w:ascii="Times New Roman" w:hAnsi="Times New Roman"/>
          <w:sz w:val="28"/>
          <w:szCs w:val="28"/>
        </w:rPr>
        <w:t>Приобщение подростков к общественно-полезному труду</w:t>
      </w:r>
      <w:r>
        <w:rPr>
          <w:rFonts w:ascii="Times New Roman" w:hAnsi="Times New Roman"/>
          <w:sz w:val="28"/>
          <w:szCs w:val="28"/>
        </w:rPr>
        <w:t>.</w:t>
      </w:r>
    </w:p>
    <w:p w:rsidR="00442CA7" w:rsidRDefault="00442CA7" w:rsidP="00442CA7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42CA7">
        <w:rPr>
          <w:rFonts w:ascii="Times New Roman" w:hAnsi="Times New Roman"/>
          <w:sz w:val="28"/>
          <w:szCs w:val="28"/>
        </w:rPr>
        <w:t>Создание условий для полноценной трудовой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442CA7" w:rsidRDefault="00442CA7" w:rsidP="00442CA7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42CA7">
        <w:rPr>
          <w:rFonts w:ascii="Times New Roman" w:hAnsi="Times New Roman"/>
          <w:sz w:val="28"/>
          <w:szCs w:val="28"/>
        </w:rPr>
        <w:t>Обучение подростков навыкам конструктивного общения, партнерского взаимоотношения, основам волонтерской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442CA7" w:rsidRDefault="00442CA7" w:rsidP="00442CA7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42CA7">
        <w:rPr>
          <w:rFonts w:ascii="Times New Roman" w:hAnsi="Times New Roman"/>
          <w:sz w:val="28"/>
          <w:szCs w:val="28"/>
        </w:rPr>
        <w:t>Реализация разносторонних интересов и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442CA7" w:rsidRDefault="00442CA7" w:rsidP="00442CA7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42CA7">
        <w:rPr>
          <w:rFonts w:ascii="Times New Roman" w:hAnsi="Times New Roman"/>
          <w:sz w:val="28"/>
          <w:szCs w:val="28"/>
        </w:rPr>
        <w:t xml:space="preserve"> Формирование здорового жизненного стиля, высокофункциональных стратегий поведения и личностных ресурсов, через проведение организованного досуга</w:t>
      </w:r>
      <w:r>
        <w:rPr>
          <w:rFonts w:ascii="Times New Roman" w:hAnsi="Times New Roman"/>
          <w:sz w:val="28"/>
          <w:szCs w:val="28"/>
        </w:rPr>
        <w:t>.</w:t>
      </w:r>
    </w:p>
    <w:p w:rsidR="00442CA7" w:rsidRDefault="00442CA7" w:rsidP="00442CA7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42CA7">
        <w:rPr>
          <w:rFonts w:ascii="Times New Roman" w:hAnsi="Times New Roman"/>
          <w:sz w:val="28"/>
          <w:szCs w:val="28"/>
        </w:rPr>
        <w:t xml:space="preserve"> Формирование умения адаптироваться к новым условиям жизни;</w:t>
      </w:r>
      <w:r>
        <w:rPr>
          <w:rFonts w:ascii="Times New Roman" w:hAnsi="Times New Roman"/>
          <w:sz w:val="28"/>
          <w:szCs w:val="28"/>
        </w:rPr>
        <w:t>.</w:t>
      </w:r>
    </w:p>
    <w:p w:rsidR="00442CA7" w:rsidRDefault="00442CA7" w:rsidP="00442CA7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42CA7">
        <w:rPr>
          <w:rFonts w:ascii="Times New Roman" w:hAnsi="Times New Roman"/>
          <w:sz w:val="28"/>
          <w:szCs w:val="28"/>
        </w:rPr>
        <w:t>Укрепление здоровья подростков посредством организации летнего отдыха</w:t>
      </w:r>
      <w:r>
        <w:rPr>
          <w:rFonts w:ascii="Times New Roman" w:hAnsi="Times New Roman"/>
          <w:sz w:val="28"/>
          <w:szCs w:val="28"/>
        </w:rPr>
        <w:t>.</w:t>
      </w:r>
    </w:p>
    <w:p w:rsidR="000D2F0C" w:rsidRPr="00442CA7" w:rsidRDefault="00442CA7" w:rsidP="00442CA7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42CA7">
        <w:rPr>
          <w:rFonts w:ascii="Times New Roman" w:hAnsi="Times New Roman"/>
          <w:sz w:val="28"/>
          <w:szCs w:val="28"/>
        </w:rPr>
        <w:t xml:space="preserve"> Интеграция усилий всех подразделений </w:t>
      </w:r>
      <w:r>
        <w:rPr>
          <w:rFonts w:ascii="Times New Roman" w:hAnsi="Times New Roman"/>
          <w:sz w:val="28"/>
          <w:szCs w:val="28"/>
        </w:rPr>
        <w:t>лагеря</w:t>
      </w:r>
      <w:r w:rsidRPr="00442CA7">
        <w:rPr>
          <w:rFonts w:ascii="Times New Roman" w:hAnsi="Times New Roman"/>
          <w:sz w:val="28"/>
          <w:szCs w:val="28"/>
        </w:rPr>
        <w:t>, направленных на социальную и трудовую адаптацию молодёжи в обществе и пропаганду здорового образа жизни</w:t>
      </w:r>
      <w:r>
        <w:rPr>
          <w:rFonts w:ascii="Times New Roman" w:hAnsi="Times New Roman"/>
          <w:sz w:val="28"/>
          <w:szCs w:val="28"/>
        </w:rPr>
        <w:t>.</w:t>
      </w:r>
    </w:p>
    <w:p w:rsidR="00457076" w:rsidRPr="000D2F0C" w:rsidRDefault="00457076" w:rsidP="00770208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2F0C">
        <w:rPr>
          <w:rFonts w:ascii="Times New Roman" w:hAnsi="Times New Roman"/>
          <w:b/>
          <w:sz w:val="28"/>
          <w:szCs w:val="28"/>
        </w:rPr>
        <w:t>Содержание программы.</w:t>
      </w:r>
    </w:p>
    <w:p w:rsidR="00457076" w:rsidRPr="00C45367" w:rsidRDefault="00457076" w:rsidP="0045707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5367">
        <w:rPr>
          <w:rFonts w:ascii="Times New Roman" w:hAnsi="Times New Roman"/>
          <w:sz w:val="28"/>
          <w:szCs w:val="28"/>
        </w:rPr>
        <w:t>Разнообразие форм работы дают возможность гармоничного развития личности ребёнка. Главное, чтобы это были дела, в которых и детей и взрослых объединяли общие цели, а межличностные отношения строились на принципах творчества и сотрудничества.</w:t>
      </w:r>
    </w:p>
    <w:p w:rsidR="0045707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5367">
        <w:rPr>
          <w:rFonts w:ascii="Times New Roman" w:hAnsi="Times New Roman"/>
          <w:sz w:val="28"/>
          <w:szCs w:val="28"/>
        </w:rPr>
        <w:tab/>
        <w:t>В программу работы с детьми входят следующие направления:</w:t>
      </w:r>
    </w:p>
    <w:p w:rsidR="00457076" w:rsidRPr="00C45367" w:rsidRDefault="00457076" w:rsidP="00770208">
      <w:pPr>
        <w:numPr>
          <w:ilvl w:val="0"/>
          <w:numId w:val="21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C45367">
        <w:rPr>
          <w:rFonts w:ascii="Times New Roman" w:hAnsi="Times New Roman"/>
          <w:sz w:val="28"/>
          <w:szCs w:val="28"/>
        </w:rPr>
        <w:t>Спортивно-оздоровительное направление;</w:t>
      </w:r>
    </w:p>
    <w:p w:rsidR="00457076" w:rsidRDefault="00457076" w:rsidP="00770208">
      <w:pPr>
        <w:numPr>
          <w:ilvl w:val="0"/>
          <w:numId w:val="21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Общественно-полезная и трудовая деятельность</w:t>
      </w:r>
      <w:r w:rsidRPr="00C45367">
        <w:rPr>
          <w:rFonts w:ascii="Times New Roman" w:hAnsi="Times New Roman"/>
          <w:sz w:val="28"/>
          <w:szCs w:val="28"/>
        </w:rPr>
        <w:t>;</w:t>
      </w:r>
    </w:p>
    <w:p w:rsidR="00457076" w:rsidRPr="00C45367" w:rsidRDefault="00457076" w:rsidP="00770208">
      <w:pPr>
        <w:numPr>
          <w:ilvl w:val="0"/>
          <w:numId w:val="21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Организаторская деятельность.</w:t>
      </w:r>
    </w:p>
    <w:p w:rsidR="00457076" w:rsidRDefault="003D468B" w:rsidP="00200967">
      <w:pPr>
        <w:tabs>
          <w:tab w:val="left" w:pos="7297"/>
        </w:tabs>
        <w:spacing w:line="240" w:lineRule="auto"/>
        <w:ind w:firstLine="709"/>
        <w:jc w:val="left"/>
        <w:rPr>
          <w:rFonts w:ascii="Times New Roman" w:hAnsi="Times New Roman"/>
          <w:sz w:val="28"/>
          <w:szCs w:val="28"/>
        </w:rPr>
      </w:pPr>
      <w:r w:rsidRPr="003D468B">
        <w:rPr>
          <w:rStyle w:val="aff0"/>
          <w:rFonts w:ascii="Times New Roman" w:hAnsi="Times New Roman"/>
          <w:b/>
          <w:i w:val="0"/>
          <w:sz w:val="28"/>
          <w:szCs w:val="28"/>
        </w:rPr>
        <w:t>Спортивно – оздоровительное направление</w:t>
      </w:r>
      <w:r>
        <w:rPr>
          <w:rStyle w:val="aff0"/>
          <w:rFonts w:ascii="Times New Roman" w:hAnsi="Times New Roman"/>
          <w:b/>
          <w:sz w:val="28"/>
          <w:szCs w:val="28"/>
        </w:rPr>
        <w:t>:</w:t>
      </w:r>
      <w:r w:rsidR="000D2F0C">
        <w:rPr>
          <w:rFonts w:ascii="Times New Roman" w:hAnsi="Times New Roman"/>
          <w:b/>
          <w:sz w:val="28"/>
          <w:szCs w:val="28"/>
        </w:rPr>
        <w:t xml:space="preserve"> </w:t>
      </w:r>
      <w:r w:rsidR="00200967">
        <w:rPr>
          <w:rFonts w:ascii="Times New Roman" w:eastAsia="Times New Roman" w:hAnsi="Times New Roman"/>
          <w:sz w:val="28"/>
          <w:szCs w:val="28"/>
          <w:lang w:eastAsia="ru-RU"/>
        </w:rPr>
        <w:t>укрепление физического и п</w:t>
      </w:r>
      <w:r w:rsidR="00200967" w:rsidRPr="00B836FD">
        <w:rPr>
          <w:rFonts w:ascii="Times New Roman" w:eastAsia="Times New Roman" w:hAnsi="Times New Roman"/>
          <w:sz w:val="28"/>
          <w:szCs w:val="28"/>
          <w:lang w:eastAsia="ru-RU"/>
        </w:rPr>
        <w:t>сихического здоровья детей</w:t>
      </w:r>
      <w:r w:rsidR="00200967">
        <w:rPr>
          <w:rFonts w:ascii="Times New Roman" w:eastAsia="Times New Roman" w:hAnsi="Times New Roman"/>
          <w:sz w:val="28"/>
          <w:szCs w:val="28"/>
          <w:lang w:eastAsia="ru-RU"/>
        </w:rPr>
        <w:t>; п</w:t>
      </w:r>
      <w:r w:rsidR="00200967" w:rsidRPr="00B836FD">
        <w:rPr>
          <w:rFonts w:ascii="Times New Roman" w:eastAsia="Times New Roman" w:hAnsi="Times New Roman"/>
          <w:sz w:val="28"/>
          <w:szCs w:val="28"/>
          <w:lang w:eastAsia="ru-RU"/>
        </w:rPr>
        <w:t>ривитие положительного отн</w:t>
      </w:r>
      <w:r w:rsidR="00200967">
        <w:rPr>
          <w:rFonts w:ascii="Times New Roman" w:eastAsia="Times New Roman" w:hAnsi="Times New Roman"/>
          <w:sz w:val="28"/>
          <w:szCs w:val="28"/>
          <w:lang w:eastAsia="ru-RU"/>
        </w:rPr>
        <w:t>ошения к здоровому образу жизни; з</w:t>
      </w:r>
      <w:r w:rsidR="00200967" w:rsidRPr="00B836FD">
        <w:rPr>
          <w:rFonts w:ascii="Times New Roman" w:eastAsia="Times New Roman" w:hAnsi="Times New Roman"/>
          <w:sz w:val="28"/>
          <w:szCs w:val="28"/>
          <w:lang w:eastAsia="ru-RU"/>
        </w:rPr>
        <w:t>нание элем</w:t>
      </w:r>
      <w:r w:rsidR="00200967">
        <w:rPr>
          <w:rFonts w:ascii="Times New Roman" w:eastAsia="Times New Roman" w:hAnsi="Times New Roman"/>
          <w:sz w:val="28"/>
          <w:szCs w:val="28"/>
          <w:lang w:eastAsia="ru-RU"/>
        </w:rPr>
        <w:t>ентар</w:t>
      </w:r>
      <w:r w:rsidR="00200967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правил личной гигиены;</w:t>
      </w:r>
      <w:r w:rsidR="00200967" w:rsidRPr="00B836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0967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200967" w:rsidRPr="00B836FD">
        <w:rPr>
          <w:rFonts w:ascii="Times New Roman" w:eastAsia="Times New Roman" w:hAnsi="Times New Roman"/>
          <w:sz w:val="28"/>
          <w:szCs w:val="28"/>
          <w:lang w:eastAsia="ru-RU"/>
        </w:rPr>
        <w:t>формированная  осознанная потреб</w:t>
      </w:r>
      <w:r w:rsidR="00200967" w:rsidRPr="00B836FD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ность в ежедневной утренней зарядке</w:t>
      </w:r>
      <w:r w:rsidR="00200967">
        <w:rPr>
          <w:rFonts w:ascii="Times New Roman" w:eastAsia="Times New Roman" w:hAnsi="Times New Roman"/>
          <w:sz w:val="28"/>
          <w:szCs w:val="28"/>
          <w:lang w:eastAsia="ru-RU"/>
        </w:rPr>
        <w:t>; з</w:t>
      </w:r>
      <w:r w:rsidR="00200967" w:rsidRPr="00B836FD">
        <w:rPr>
          <w:rFonts w:ascii="Times New Roman" w:eastAsia="Times New Roman" w:hAnsi="Times New Roman"/>
          <w:sz w:val="28"/>
          <w:szCs w:val="28"/>
          <w:lang w:eastAsia="ru-RU"/>
        </w:rPr>
        <w:t>нание элементар</w:t>
      </w:r>
      <w:r w:rsidR="00200967" w:rsidRPr="00B836FD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правил личной безопасности.</w:t>
      </w:r>
    </w:p>
    <w:p w:rsidR="00457076" w:rsidRDefault="00457076" w:rsidP="00200967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Общественно – полезная и трудовая деятельность</w:t>
      </w:r>
      <w:r w:rsidRPr="00A4496C">
        <w:rPr>
          <w:rFonts w:ascii="Times New Roman" w:hAnsi="Times New Roman"/>
          <w:b/>
          <w:sz w:val="28"/>
          <w:szCs w:val="28"/>
        </w:rPr>
        <w:t>:</w:t>
      </w:r>
      <w:r w:rsidR="000D2F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создание условий для работы на пришкольных участках, благоустройство территории школы. </w:t>
      </w:r>
      <w:r w:rsidRPr="00C45367">
        <w:rPr>
          <w:rFonts w:ascii="Times New Roman" w:hAnsi="Times New Roman"/>
          <w:sz w:val="28"/>
          <w:szCs w:val="28"/>
        </w:rPr>
        <w:t>Воспитание любви к Родине, к культуре русского народа, его традициям, патриотизма юных граждан России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57076" w:rsidRDefault="00457076" w:rsidP="0045707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Организаторская деятельность</w:t>
      </w:r>
      <w:r>
        <w:rPr>
          <w:rFonts w:ascii="Times New Roman" w:hAnsi="Times New Roman"/>
          <w:sz w:val="28"/>
          <w:szCs w:val="28"/>
        </w:rPr>
        <w:t xml:space="preserve"> – работа в органах самоуправления, участие в организации и проведении мероприятий.</w:t>
      </w:r>
    </w:p>
    <w:p w:rsidR="000D2F0C" w:rsidRDefault="000D2F0C" w:rsidP="00457076">
      <w:pPr>
        <w:tabs>
          <w:tab w:val="left" w:pos="1035"/>
        </w:tabs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F1C38" w:rsidRDefault="008F1C38" w:rsidP="00457076">
      <w:pPr>
        <w:tabs>
          <w:tab w:val="left" w:pos="1035"/>
        </w:tabs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F1C38" w:rsidRDefault="008F1C38" w:rsidP="00457076">
      <w:pPr>
        <w:tabs>
          <w:tab w:val="left" w:pos="1035"/>
        </w:tabs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F1C38" w:rsidRDefault="008F1C38" w:rsidP="00457076">
      <w:pPr>
        <w:tabs>
          <w:tab w:val="left" w:pos="1035"/>
        </w:tabs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F1C38" w:rsidRDefault="008F1C38" w:rsidP="00457076">
      <w:pPr>
        <w:tabs>
          <w:tab w:val="left" w:pos="1035"/>
        </w:tabs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076" w:rsidRPr="00A551F7" w:rsidRDefault="00457076" w:rsidP="00457076">
      <w:pPr>
        <w:tabs>
          <w:tab w:val="left" w:pos="1035"/>
        </w:tabs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Cs/>
          <w:sz w:val="28"/>
          <w:szCs w:val="28"/>
          <w:lang w:eastAsia="ru-RU"/>
        </w:rPr>
        <w:t>Утверждаю:</w:t>
      </w:r>
    </w:p>
    <w:p w:rsidR="00457076" w:rsidRPr="00A551F7" w:rsidRDefault="00457076" w:rsidP="00457076">
      <w:pPr>
        <w:spacing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Директор МБОУ Российская гимназия №59  </w:t>
      </w:r>
    </w:p>
    <w:p w:rsidR="00457076" w:rsidRPr="00A551F7" w:rsidRDefault="00457076" w:rsidP="00457076">
      <w:pPr>
        <w:spacing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Cs/>
          <w:sz w:val="28"/>
          <w:szCs w:val="28"/>
          <w:lang w:eastAsia="ru-RU"/>
        </w:rPr>
        <w:t>«_____»_______________202</w:t>
      </w:r>
      <w:r w:rsidR="001D072F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A551F7">
        <w:rPr>
          <w:rFonts w:ascii="Times New Roman" w:eastAsia="Times New Roman" w:hAnsi="Times New Roman"/>
          <w:bCs/>
          <w:sz w:val="28"/>
          <w:szCs w:val="28"/>
          <w:lang w:eastAsia="ru-RU"/>
        </w:rPr>
        <w:t>г.</w:t>
      </w:r>
    </w:p>
    <w:p w:rsidR="00457076" w:rsidRPr="00A551F7" w:rsidRDefault="00457076" w:rsidP="00457076">
      <w:pPr>
        <w:spacing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7076" w:rsidRPr="00A551F7" w:rsidRDefault="00457076" w:rsidP="00457076">
      <w:pPr>
        <w:spacing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 Е.А.Бугдашкина</w:t>
      </w:r>
    </w:p>
    <w:p w:rsidR="00457076" w:rsidRDefault="00457076" w:rsidP="00457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076" w:rsidRDefault="00457076" w:rsidP="00457076">
      <w:pPr>
        <w:spacing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Перспективный план работы </w:t>
      </w:r>
      <w:r w:rsidRPr="00A55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летнего  лагеря труда и отдыха </w:t>
      </w:r>
      <w:r w:rsidRPr="00A55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с дневным пребыванием </w:t>
      </w:r>
    </w:p>
    <w:p w:rsidR="00457076" w:rsidRPr="008F1C38" w:rsidRDefault="00457076" w:rsidP="00457076">
      <w:pPr>
        <w:spacing w:line="240" w:lineRule="auto"/>
        <w:outlineLvl w:val="1"/>
        <w:rPr>
          <w:rFonts w:ascii="Times New Roman" w:eastAsia="Times New Roman" w:hAnsi="Times New Roman"/>
          <w:b/>
          <w:bCs/>
          <w:color w:val="C0504D" w:themeColor="accent2"/>
          <w:sz w:val="28"/>
          <w:szCs w:val="28"/>
          <w:lang w:eastAsia="ru-RU"/>
        </w:rPr>
      </w:pPr>
      <w:r w:rsidRPr="008F1C38">
        <w:rPr>
          <w:rFonts w:ascii="Times New Roman" w:eastAsia="Times New Roman" w:hAnsi="Times New Roman"/>
          <w:b/>
          <w:color w:val="C0504D" w:themeColor="accent2"/>
          <w:sz w:val="28"/>
          <w:szCs w:val="28"/>
          <w:lang w:eastAsia="ru-RU"/>
        </w:rPr>
        <w:t>«</w:t>
      </w:r>
      <w:r w:rsidR="000A4FEE">
        <w:rPr>
          <w:rFonts w:ascii="Times New Roman" w:eastAsia="Times New Roman" w:hAnsi="Times New Roman"/>
          <w:b/>
          <w:color w:val="C0504D" w:themeColor="accent2"/>
          <w:sz w:val="28"/>
          <w:szCs w:val="28"/>
          <w:lang w:eastAsia="ru-RU"/>
        </w:rPr>
        <w:t>ПроАктив</w:t>
      </w:r>
      <w:r w:rsidRPr="008F1C38">
        <w:rPr>
          <w:rFonts w:ascii="Times New Roman" w:eastAsia="Times New Roman" w:hAnsi="Times New Roman"/>
          <w:b/>
          <w:color w:val="C0504D" w:themeColor="accent2"/>
          <w:sz w:val="28"/>
          <w:szCs w:val="28"/>
          <w:lang w:eastAsia="ru-RU"/>
        </w:rPr>
        <w:t>»</w:t>
      </w:r>
    </w:p>
    <w:p w:rsidR="00457076" w:rsidRDefault="00457076" w:rsidP="004570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Направленность программы:</w:t>
      </w:r>
      <w:r w:rsidRPr="00A55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A551F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грамма</w:t>
      </w:r>
      <w:r w:rsidR="000D2F0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0D2F0C" w:rsidRPr="000D2F0C">
        <w:rPr>
          <w:rFonts w:ascii="Times New Roman" w:hAnsi="Times New Roman"/>
          <w:i/>
          <w:sz w:val="28"/>
          <w:szCs w:val="28"/>
        </w:rPr>
        <w:t>«</w:t>
      </w:r>
      <w:r w:rsidR="00087E33">
        <w:rPr>
          <w:rFonts w:ascii="Times New Roman" w:hAnsi="Times New Roman"/>
          <w:sz w:val="28"/>
          <w:szCs w:val="28"/>
          <w:shd w:val="clear" w:color="auto" w:fill="FFFFFF"/>
        </w:rPr>
        <w:t>Наша дружная С</w:t>
      </w:r>
      <w:r w:rsidR="000A4FEE">
        <w:rPr>
          <w:rFonts w:ascii="Times New Roman" w:hAnsi="Times New Roman"/>
          <w:sz w:val="28"/>
          <w:szCs w:val="28"/>
          <w:shd w:val="clear" w:color="auto" w:fill="FFFFFF"/>
        </w:rPr>
        <w:t>емьЯ</w:t>
      </w:r>
      <w:r w:rsidR="000D2F0C" w:rsidRPr="000D2F0C">
        <w:rPr>
          <w:rFonts w:ascii="Times New Roman" w:hAnsi="Times New Roman"/>
          <w:i/>
          <w:sz w:val="28"/>
          <w:szCs w:val="28"/>
        </w:rPr>
        <w:t>»</w:t>
      </w:r>
    </w:p>
    <w:p w:rsidR="00457076" w:rsidRPr="00A551F7" w:rsidRDefault="00457076" w:rsidP="00770208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Социальный паспорт лагеря</w:t>
      </w:r>
    </w:p>
    <w:p w:rsidR="00457076" w:rsidRPr="00A551F7" w:rsidRDefault="00457076" w:rsidP="0045707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1.1. Состав педагогического коллектива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br/>
        <w:t>В течение лагерной смены (июнь 202</w:t>
      </w:r>
      <w:r w:rsidR="001D072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 xml:space="preserve">г.) по штатному расписанию в лагере работает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:rsidR="00457076" w:rsidRPr="00A551F7" w:rsidRDefault="00457076" w:rsidP="00770208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лагеря – </w:t>
      </w:r>
      <w:r w:rsidRPr="00A551F7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Зыкова Ж.В.</w:t>
      </w:r>
    </w:p>
    <w:p w:rsidR="00457076" w:rsidRPr="00A551F7" w:rsidRDefault="00457076" w:rsidP="00770208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>Руководители профильн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3C37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>отряд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A551F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–</w:t>
      </w:r>
      <w:r w:rsidR="001D072F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Малахирова Ж.Д., Рубцова Е.А., Мурзина Н.Ю.,</w:t>
      </w:r>
      <w:r w:rsidR="003C378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1D072F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Очирова Т.В.</w:t>
      </w:r>
    </w:p>
    <w:p w:rsidR="00457076" w:rsidRPr="00905E40" w:rsidRDefault="00457076" w:rsidP="00770208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Технический работник </w:t>
      </w:r>
      <w:r w:rsidR="003C378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A551F7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</w:t>
      </w:r>
      <w:r w:rsidR="001D072F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Шрегер Т.И.</w:t>
      </w:r>
    </w:p>
    <w:p w:rsidR="00457076" w:rsidRPr="00905E40" w:rsidRDefault="00457076" w:rsidP="00770208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40">
        <w:rPr>
          <w:rFonts w:ascii="Times New Roman" w:eastAsia="Times New Roman" w:hAnsi="Times New Roman"/>
          <w:iCs/>
          <w:sz w:val="28"/>
          <w:szCs w:val="28"/>
          <w:lang w:eastAsia="ru-RU"/>
        </w:rPr>
        <w:t>Пищеблок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– Ананина Е.Г.</w:t>
      </w:r>
    </w:p>
    <w:p w:rsidR="00457076" w:rsidRPr="00A551F7" w:rsidRDefault="00457076" w:rsidP="00770208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E40">
        <w:rPr>
          <w:rFonts w:ascii="Times New Roman" w:eastAsia="Times New Roman" w:hAnsi="Times New Roman"/>
          <w:iCs/>
          <w:sz w:val="28"/>
          <w:szCs w:val="28"/>
          <w:lang w:eastAsia="ru-RU"/>
        </w:rPr>
        <w:t>Мед. работник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– </w:t>
      </w:r>
      <w:r w:rsidR="00E254B0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мед. работник ТМО 6</w:t>
      </w:r>
    </w:p>
    <w:p w:rsidR="00457076" w:rsidRPr="00A551F7" w:rsidRDefault="00457076" w:rsidP="000D2F0C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1.2. Территория, помещения. 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>При работе лагеря труда и отдыха  используется территория МБОУ Российская гимназия  №59</w:t>
      </w:r>
      <w:r w:rsidR="003C37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 xml:space="preserve">г. Улан-Удэ, спортивная площадка, </w:t>
      </w:r>
      <w:r w:rsidR="008C5CA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>абинеты для занятий (</w:t>
      </w:r>
      <w:r w:rsidR="000D2F0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 xml:space="preserve">); кабинет медработника (1);  спортивный зал (1); библиотека, кабинет информатики. </w:t>
      </w:r>
    </w:p>
    <w:p w:rsidR="00457076" w:rsidRPr="00A551F7" w:rsidRDefault="00457076" w:rsidP="000D2F0C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1.3. Оборудование. 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успешной реализации программы используется 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551F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спортивный инвентарь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 xml:space="preserve"> (мячи резиновые и волейбольные – 2;      пазлы – 6; детский   шахматы – 4; настольные игры – 3, </w:t>
      </w:r>
      <w:r w:rsidRPr="00A551F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аппаратура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 xml:space="preserve"> (телевизор – 1; видеомагнитофон – 1; DVD проигрыватель – 1;  </w:t>
      </w:r>
      <w:r w:rsidRPr="00A551F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предметы быта </w:t>
      </w:r>
      <w:r w:rsidRPr="00A551F7">
        <w:rPr>
          <w:rFonts w:ascii="Times New Roman" w:eastAsia="Times New Roman" w:hAnsi="Times New Roman"/>
          <w:sz w:val="28"/>
          <w:szCs w:val="28"/>
          <w:lang w:eastAsia="ru-RU"/>
        </w:rPr>
        <w:t xml:space="preserve">(столы, стулья   в необходимом количестве).                           </w:t>
      </w:r>
    </w:p>
    <w:p w:rsidR="00457076" w:rsidRPr="00A551F7" w:rsidRDefault="00457076" w:rsidP="000D2F0C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1.4. Особенности контингента детей</w:t>
      </w:r>
    </w:p>
    <w:tbl>
      <w:tblPr>
        <w:tblStyle w:val="aa"/>
        <w:tblW w:w="4602" w:type="pct"/>
        <w:tblLook w:val="04A0"/>
      </w:tblPr>
      <w:tblGrid>
        <w:gridCol w:w="3094"/>
        <w:gridCol w:w="1600"/>
        <w:gridCol w:w="2021"/>
        <w:gridCol w:w="2094"/>
      </w:tblGrid>
      <w:tr w:rsidR="00457076" w:rsidRPr="00A551F7" w:rsidTr="00457076">
        <w:tc>
          <w:tcPr>
            <w:tcW w:w="3201" w:type="dxa"/>
            <w:vMerge w:val="restart"/>
            <w:hideMark/>
          </w:tcPr>
          <w:p w:rsidR="00457076" w:rsidRPr="00A551F7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5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Смена</w:t>
            </w:r>
          </w:p>
        </w:tc>
        <w:tc>
          <w:tcPr>
            <w:tcW w:w="1635" w:type="dxa"/>
            <w:vMerge w:val="restart"/>
            <w:hideMark/>
          </w:tcPr>
          <w:p w:rsidR="00457076" w:rsidRPr="00A551F7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5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детей</w:t>
            </w:r>
          </w:p>
        </w:tc>
        <w:tc>
          <w:tcPr>
            <w:tcW w:w="4194" w:type="dxa"/>
            <w:gridSpan w:val="2"/>
            <w:hideMark/>
          </w:tcPr>
          <w:p w:rsidR="00457076" w:rsidRPr="00A551F7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5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</w:t>
            </w:r>
          </w:p>
        </w:tc>
      </w:tr>
      <w:tr w:rsidR="00457076" w:rsidRPr="00A551F7" w:rsidTr="00457076">
        <w:tc>
          <w:tcPr>
            <w:tcW w:w="3201" w:type="dxa"/>
            <w:vMerge/>
            <w:hideMark/>
          </w:tcPr>
          <w:p w:rsidR="00457076" w:rsidRPr="00A551F7" w:rsidRDefault="00457076" w:rsidP="0045707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vMerge/>
            <w:hideMark/>
          </w:tcPr>
          <w:p w:rsidR="00457076" w:rsidRPr="00A551F7" w:rsidRDefault="00457076" w:rsidP="0045707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4" w:type="dxa"/>
            <w:hideMark/>
          </w:tcPr>
          <w:p w:rsidR="00457076" w:rsidRPr="00A551F7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5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2140" w:type="dxa"/>
            <w:hideMark/>
          </w:tcPr>
          <w:p w:rsidR="00457076" w:rsidRPr="00A551F7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5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девочки</w:t>
            </w:r>
          </w:p>
        </w:tc>
      </w:tr>
      <w:tr w:rsidR="00457076" w:rsidRPr="00A551F7" w:rsidTr="00457076">
        <w:trPr>
          <w:trHeight w:val="618"/>
        </w:trPr>
        <w:tc>
          <w:tcPr>
            <w:tcW w:w="3201" w:type="dxa"/>
            <w:hideMark/>
          </w:tcPr>
          <w:p w:rsidR="00457076" w:rsidRPr="006B1D42" w:rsidRDefault="000D2F0C" w:rsidP="001D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Май-</w:t>
            </w:r>
            <w:r w:rsidR="00457076" w:rsidRPr="00A55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 202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35" w:type="dxa"/>
            <w:hideMark/>
          </w:tcPr>
          <w:p w:rsidR="00457076" w:rsidRPr="00A551F7" w:rsidRDefault="00457076" w:rsidP="001D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5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54" w:type="dxa"/>
            <w:hideMark/>
          </w:tcPr>
          <w:p w:rsidR="00457076" w:rsidRPr="00A551F7" w:rsidRDefault="000E1520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140" w:type="dxa"/>
            <w:hideMark/>
          </w:tcPr>
          <w:p w:rsidR="00457076" w:rsidRPr="00A551F7" w:rsidRDefault="00B21BA9" w:rsidP="000E1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0E1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457076" w:rsidRPr="00187545" w:rsidRDefault="00457076" w:rsidP="0045707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754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 Содержание и формы работы</w:t>
      </w:r>
    </w:p>
    <w:tbl>
      <w:tblPr>
        <w:tblStyle w:val="aa"/>
        <w:tblW w:w="4938" w:type="pct"/>
        <w:tblLayout w:type="fixed"/>
        <w:tblLook w:val="04A0"/>
      </w:tblPr>
      <w:tblGrid>
        <w:gridCol w:w="1513"/>
        <w:gridCol w:w="3924"/>
        <w:gridCol w:w="1862"/>
        <w:gridCol w:w="2153"/>
      </w:tblGrid>
      <w:tr w:rsidR="00457076" w:rsidRPr="00E55F79" w:rsidTr="00457076">
        <w:trPr>
          <w:trHeight w:val="315"/>
        </w:trPr>
        <w:tc>
          <w:tcPr>
            <w:tcW w:w="5000" w:type="pct"/>
            <w:gridSpan w:val="4"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I. Дела организационного периода</w:t>
            </w:r>
          </w:p>
        </w:tc>
      </w:tr>
      <w:tr w:rsidR="00457076" w:rsidRPr="00E55F79" w:rsidTr="00457076">
        <w:trPr>
          <w:trHeight w:val="960"/>
        </w:trPr>
        <w:tc>
          <w:tcPr>
            <w:tcW w:w="800" w:type="pct"/>
            <w:vMerge w:val="restart"/>
            <w:hideMark/>
          </w:tcPr>
          <w:p w:rsidR="00457076" w:rsidRPr="00D178CA" w:rsidRDefault="000D2F0C" w:rsidP="001D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DE9D9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457076"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4570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457076" w:rsidRPr="00EA5BC0">
              <w:rPr>
                <w:rFonts w:ascii="Times New Roman" w:hAnsi="Times New Roman"/>
                <w:sz w:val="28"/>
                <w:szCs w:val="28"/>
              </w:rPr>
              <w:t>.202</w:t>
            </w:r>
            <w:r w:rsidR="001D07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Открытие лагерной смены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E55F7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«Старт трудового лета»</w:t>
            </w:r>
          </w:p>
        </w:tc>
        <w:tc>
          <w:tcPr>
            <w:tcW w:w="985" w:type="pct"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1139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– организатор,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воспитатели, </w:t>
            </w:r>
          </w:p>
        </w:tc>
      </w:tr>
      <w:tr w:rsidR="00457076" w:rsidRPr="00E55F79" w:rsidTr="00457076">
        <w:trPr>
          <w:trHeight w:val="144"/>
        </w:trPr>
        <w:tc>
          <w:tcPr>
            <w:tcW w:w="800" w:type="pct"/>
            <w:vMerge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о правилах 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пожарной безопасности, 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правилах поведения 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в общественных местах, во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время походов, на водоемах, ПДД</w:t>
            </w:r>
          </w:p>
        </w:tc>
        <w:tc>
          <w:tcPr>
            <w:tcW w:w="985" w:type="pct"/>
          </w:tcPr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BF26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Каб.№2,3,4,5</w:t>
            </w:r>
          </w:p>
        </w:tc>
        <w:tc>
          <w:tcPr>
            <w:tcW w:w="1139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457076" w:rsidRPr="00E55F79" w:rsidTr="00457076">
        <w:trPr>
          <w:trHeight w:val="144"/>
        </w:trPr>
        <w:tc>
          <w:tcPr>
            <w:tcW w:w="800" w:type="pct"/>
            <w:vMerge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фронта работы на период  лагерной  смены</w:t>
            </w:r>
          </w:p>
        </w:tc>
        <w:tc>
          <w:tcPr>
            <w:tcW w:w="985" w:type="pct"/>
          </w:tcPr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BF26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Каб.№2,3,4,5</w:t>
            </w:r>
          </w:p>
        </w:tc>
        <w:tc>
          <w:tcPr>
            <w:tcW w:w="1139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лагеря </w:t>
            </w:r>
          </w:p>
        </w:tc>
      </w:tr>
      <w:tr w:rsidR="00457076" w:rsidRPr="00E55F79" w:rsidTr="00457076">
        <w:trPr>
          <w:trHeight w:val="144"/>
        </w:trPr>
        <w:tc>
          <w:tcPr>
            <w:tcW w:w="800" w:type="pct"/>
            <w:vMerge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с элементом тренинга </w:t>
            </w:r>
            <w:r w:rsidRPr="00E55F7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«Твои права и обязанности»</w:t>
            </w:r>
          </w:p>
        </w:tc>
        <w:tc>
          <w:tcPr>
            <w:tcW w:w="985" w:type="pct"/>
          </w:tcPr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BF26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Каб.№2,3,4,5</w:t>
            </w:r>
          </w:p>
        </w:tc>
        <w:tc>
          <w:tcPr>
            <w:tcW w:w="1139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Школьный психолог </w:t>
            </w:r>
          </w:p>
        </w:tc>
      </w:tr>
      <w:tr w:rsidR="00457076" w:rsidRPr="00E55F79" w:rsidTr="00457076">
        <w:trPr>
          <w:trHeight w:val="144"/>
        </w:trPr>
        <w:tc>
          <w:tcPr>
            <w:tcW w:w="800" w:type="pct"/>
            <w:vMerge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о правилах 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пожарной безопасности, 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правилах поведения 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 общественных местах, во время походов, на водое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мах, ПДД</w:t>
            </w:r>
          </w:p>
        </w:tc>
        <w:tc>
          <w:tcPr>
            <w:tcW w:w="985" w:type="pct"/>
          </w:tcPr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BF26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Каб.№2,3,4,5</w:t>
            </w:r>
          </w:p>
        </w:tc>
        <w:tc>
          <w:tcPr>
            <w:tcW w:w="1139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457076" w:rsidRPr="00E55F79" w:rsidTr="00457076">
        <w:trPr>
          <w:trHeight w:val="15"/>
        </w:trPr>
        <w:tc>
          <w:tcPr>
            <w:tcW w:w="5000" w:type="pct"/>
            <w:gridSpan w:val="4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57076" w:rsidRPr="007F3C1E" w:rsidRDefault="00457076" w:rsidP="00457076">
      <w:pPr>
        <w:spacing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tbl>
      <w:tblPr>
        <w:tblStyle w:val="aa"/>
        <w:tblW w:w="4942" w:type="pct"/>
        <w:tblLook w:val="04A0"/>
      </w:tblPr>
      <w:tblGrid>
        <w:gridCol w:w="1620"/>
        <w:gridCol w:w="3398"/>
        <w:gridCol w:w="2393"/>
        <w:gridCol w:w="2049"/>
      </w:tblGrid>
      <w:tr w:rsidR="00457076" w:rsidRPr="007F3C1E" w:rsidTr="00457076">
        <w:tc>
          <w:tcPr>
            <w:tcW w:w="5000" w:type="pct"/>
            <w:gridSpan w:val="4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II. Дела основного периода</w:t>
            </w:r>
          </w:p>
        </w:tc>
      </w:tr>
      <w:tr w:rsidR="00457076" w:rsidRPr="007F3C1E" w:rsidTr="00457076">
        <w:tc>
          <w:tcPr>
            <w:tcW w:w="5000" w:type="pct"/>
            <w:gridSpan w:val="4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57076" w:rsidRPr="007F3C1E" w:rsidTr="00457076">
        <w:tc>
          <w:tcPr>
            <w:tcW w:w="85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57076" w:rsidRPr="007F3C1E" w:rsidTr="00457076">
        <w:tc>
          <w:tcPr>
            <w:tcW w:w="856" w:type="pct"/>
            <w:hideMark/>
          </w:tcPr>
          <w:p w:rsidR="00457076" w:rsidRPr="007F3C1E" w:rsidRDefault="000D2F0C" w:rsidP="001D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4570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.05.202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4570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1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96" w:type="pct"/>
            <w:hideMark/>
          </w:tcPr>
          <w:p w:rsidR="00457076" w:rsidRPr="007F3C1E" w:rsidRDefault="00457076" w:rsidP="00087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Выбор темы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</w:t>
            </w: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над проектами </w:t>
            </w:r>
            <w:r w:rsidR="000D2F0C" w:rsidRPr="000D2F0C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="00087E33" w:rsidRPr="00FB69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087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Наша дружная СемьЯ</w:t>
            </w:r>
            <w:r w:rsidR="00087E33" w:rsidRPr="009767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65" w:type="pct"/>
            <w:hideMark/>
          </w:tcPr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BF26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Каб.№2,3,4,5</w:t>
            </w:r>
          </w:p>
        </w:tc>
        <w:tc>
          <w:tcPr>
            <w:tcW w:w="108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 учитель биологии</w:t>
            </w:r>
          </w:p>
        </w:tc>
      </w:tr>
      <w:tr w:rsidR="00457076" w:rsidRPr="007F3C1E" w:rsidTr="00457076">
        <w:trPr>
          <w:trHeight w:val="1157"/>
        </w:trPr>
        <w:tc>
          <w:tcPr>
            <w:tcW w:w="856" w:type="pct"/>
            <w:hideMark/>
          </w:tcPr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96" w:type="pct"/>
            <w:hideMark/>
          </w:tcPr>
          <w:p w:rsidR="00457076" w:rsidRPr="00E55F79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Трудовой десант </w:t>
            </w:r>
          </w:p>
        </w:tc>
        <w:tc>
          <w:tcPr>
            <w:tcW w:w="1265" w:type="pct"/>
            <w:hideMark/>
          </w:tcPr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43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Школьная и пришкольная территория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(работа по отрядам)</w:t>
            </w:r>
          </w:p>
        </w:tc>
        <w:tc>
          <w:tcPr>
            <w:tcW w:w="108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457076" w:rsidRPr="007F3C1E" w:rsidTr="00457076">
        <w:tc>
          <w:tcPr>
            <w:tcW w:w="85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57076" w:rsidRPr="007F3C1E" w:rsidTr="00457076">
        <w:tc>
          <w:tcPr>
            <w:tcW w:w="5000" w:type="pct"/>
            <w:gridSpan w:val="4"/>
            <w:hideMark/>
          </w:tcPr>
          <w:p w:rsidR="00457076" w:rsidRPr="007F3C1E" w:rsidRDefault="00457076" w:rsidP="00770208">
            <w:pPr>
              <w:numPr>
                <w:ilvl w:val="0"/>
                <w:numId w:val="5"/>
              </w:numPr>
              <w:spacing w:line="240" w:lineRule="auto"/>
              <w:ind w:left="714" w:hanging="35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Мероприятия патриотической направленности </w:t>
            </w:r>
          </w:p>
        </w:tc>
      </w:tr>
      <w:tr w:rsidR="00457076" w:rsidRPr="007F3C1E" w:rsidTr="00457076">
        <w:tc>
          <w:tcPr>
            <w:tcW w:w="856" w:type="pct"/>
            <w:hideMark/>
          </w:tcPr>
          <w:p w:rsidR="00457076" w:rsidRPr="007F3C1E" w:rsidRDefault="00457076" w:rsidP="001D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96" w:type="pct"/>
            <w:hideMark/>
          </w:tcPr>
          <w:p w:rsidR="00457076" w:rsidRDefault="00457076" w:rsidP="00457076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рисунков, посвященные Дню Независимости России, «Подвиг героя», посвященный дате начала </w:t>
            </w:r>
            <w:r>
              <w:rPr>
                <w:sz w:val="28"/>
                <w:szCs w:val="28"/>
              </w:rPr>
              <w:lastRenderedPageBreak/>
              <w:t>Великой Отечественной войны, сбор по отрядам «Никто не забыт, ничто не забыто»</w:t>
            </w:r>
          </w:p>
          <w:p w:rsidR="00457076" w:rsidRDefault="00457076" w:rsidP="00457076">
            <w:pPr>
              <w:pStyle w:val="af4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Интеллектуальная игра «Я, ты, он, она …</w:t>
            </w:r>
            <w:r w:rsidRPr="00F3716B">
              <w:rPr>
                <w:sz w:val="28"/>
                <w:szCs w:val="28"/>
                <w:shd w:val="clear" w:color="auto" w:fill="FFFFFF"/>
              </w:rPr>
              <w:t>Улан-Удэ – наш общий дом»</w:t>
            </w:r>
          </w:p>
          <w:p w:rsidR="008F1C38" w:rsidRPr="007F3C1E" w:rsidRDefault="00457076" w:rsidP="008F1C38">
            <w:pPr>
              <w:pStyle w:val="af4"/>
              <w:rPr>
                <w:sz w:val="28"/>
                <w:szCs w:val="28"/>
                <w:lang w:eastAsia="ru-RU"/>
              </w:rPr>
            </w:pPr>
            <w:r w:rsidRPr="005D151E">
              <w:rPr>
                <w:sz w:val="28"/>
                <w:szCs w:val="28"/>
              </w:rPr>
              <w:t>Торжественный сбор лагеря</w:t>
            </w:r>
            <w:r>
              <w:rPr>
                <w:sz w:val="28"/>
                <w:szCs w:val="28"/>
              </w:rPr>
              <w:t xml:space="preserve"> </w:t>
            </w:r>
            <w:r w:rsidRPr="0014341B">
              <w:rPr>
                <w:sz w:val="28"/>
                <w:szCs w:val="28"/>
              </w:rPr>
              <w:t xml:space="preserve">(отдельно по </w:t>
            </w:r>
            <w:r>
              <w:rPr>
                <w:sz w:val="28"/>
                <w:szCs w:val="28"/>
              </w:rPr>
              <w:t>отрядам</w:t>
            </w:r>
            <w:r w:rsidRPr="0014341B">
              <w:rPr>
                <w:sz w:val="28"/>
                <w:szCs w:val="28"/>
              </w:rPr>
              <w:t>),</w:t>
            </w:r>
            <w:r w:rsidRPr="005D151E">
              <w:rPr>
                <w:sz w:val="28"/>
                <w:szCs w:val="28"/>
              </w:rPr>
              <w:t xml:space="preserve"> посвя</w:t>
            </w:r>
            <w:r>
              <w:rPr>
                <w:sz w:val="28"/>
                <w:szCs w:val="28"/>
              </w:rPr>
              <w:t xml:space="preserve">щенный Дню независимости России </w:t>
            </w:r>
            <w:r w:rsidRPr="0013575F">
              <w:rPr>
                <w:bCs/>
                <w:sz w:val="28"/>
                <w:szCs w:val="28"/>
              </w:rPr>
              <w:t>Моя родина - Россия.</w:t>
            </w:r>
          </w:p>
          <w:p w:rsidR="00457076" w:rsidRPr="007F3C1E" w:rsidRDefault="00442CA7" w:rsidP="00457076">
            <w:pPr>
              <w:pStyle w:val="af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Мастер-классы «Я – доброволец!»</w:t>
            </w:r>
          </w:p>
        </w:tc>
        <w:tc>
          <w:tcPr>
            <w:tcW w:w="1265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 </w:t>
            </w:r>
          </w:p>
        </w:tc>
      </w:tr>
      <w:tr w:rsidR="00457076" w:rsidRPr="007F3C1E" w:rsidTr="00457076">
        <w:tc>
          <w:tcPr>
            <w:tcW w:w="85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57076" w:rsidRPr="007F3C1E" w:rsidTr="00457076">
        <w:tc>
          <w:tcPr>
            <w:tcW w:w="85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57076" w:rsidRPr="007F3C1E" w:rsidRDefault="00457076" w:rsidP="00457076">
      <w:pPr>
        <w:spacing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tbl>
      <w:tblPr>
        <w:tblStyle w:val="aa"/>
        <w:tblW w:w="5000" w:type="pct"/>
        <w:tblLook w:val="04A0"/>
      </w:tblPr>
      <w:tblGrid>
        <w:gridCol w:w="1544"/>
        <w:gridCol w:w="3408"/>
        <w:gridCol w:w="2509"/>
        <w:gridCol w:w="2110"/>
      </w:tblGrid>
      <w:tr w:rsidR="00457076" w:rsidRPr="007F3C1E" w:rsidTr="00457076">
        <w:tc>
          <w:tcPr>
            <w:tcW w:w="5000" w:type="pct"/>
            <w:gridSpan w:val="4"/>
            <w:hideMark/>
          </w:tcPr>
          <w:p w:rsidR="00457076" w:rsidRPr="007F3C1E" w:rsidRDefault="00457076" w:rsidP="00770208">
            <w:pPr>
              <w:numPr>
                <w:ilvl w:val="0"/>
                <w:numId w:val="6"/>
              </w:numPr>
              <w:spacing w:line="240" w:lineRule="auto"/>
              <w:ind w:left="714" w:hanging="35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Спортивно-оздоровительные мероприятия </w:t>
            </w:r>
          </w:p>
        </w:tc>
      </w:tr>
      <w:tr w:rsidR="00457076" w:rsidRPr="007F3C1E" w:rsidTr="00457076">
        <w:tc>
          <w:tcPr>
            <w:tcW w:w="86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жедневно</w:t>
            </w:r>
          </w:p>
        </w:tc>
        <w:tc>
          <w:tcPr>
            <w:tcW w:w="0" w:type="auto"/>
            <w:hideMark/>
          </w:tcPr>
          <w:p w:rsidR="00457076" w:rsidRPr="00EF2E5A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EF2E5A">
              <w:rPr>
                <w:rFonts w:ascii="Times New Roman" w:hAnsi="Times New Roman"/>
                <w:sz w:val="28"/>
                <w:szCs w:val="28"/>
              </w:rPr>
              <w:t>изкультурно – оздоровительные мероприятия</w:t>
            </w:r>
          </w:p>
        </w:tc>
        <w:tc>
          <w:tcPr>
            <w:tcW w:w="0" w:type="auto"/>
            <w:hideMark/>
          </w:tcPr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43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Школьный двор </w:t>
            </w:r>
            <w:r w:rsidRPr="0014341B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</w:t>
            </w:r>
          </w:p>
        </w:tc>
        <w:tc>
          <w:tcPr>
            <w:tcW w:w="0" w:type="auto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по физвоспитанию</w:t>
            </w:r>
          </w:p>
        </w:tc>
      </w:tr>
      <w:tr w:rsidR="00457076" w:rsidRPr="007F3C1E" w:rsidTr="00457076">
        <w:tc>
          <w:tcPr>
            <w:tcW w:w="866" w:type="pct"/>
            <w:hideMark/>
          </w:tcPr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жедневно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A627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.06.202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AF7BE1" w:rsidRDefault="00AF7BE1" w:rsidP="000D2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Pr="007F3C1E" w:rsidRDefault="00457076" w:rsidP="001D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12.06.202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2E5A">
              <w:rPr>
                <w:rFonts w:ascii="Times New Roman" w:hAnsi="Times New Roman"/>
                <w:sz w:val="28"/>
                <w:szCs w:val="28"/>
              </w:rPr>
              <w:t>Подвижные и спортивные игры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E5A">
              <w:rPr>
                <w:rFonts w:ascii="Times New Roman" w:hAnsi="Times New Roman"/>
                <w:sz w:val="28"/>
                <w:szCs w:val="28"/>
              </w:rPr>
              <w:t>«Летопись олимпийских игр (летних)» - спортивный праздник.</w:t>
            </w:r>
          </w:p>
          <w:p w:rsidR="00457076" w:rsidRPr="00EF2E5A" w:rsidRDefault="00AF7BE1" w:rsidP="00AF7BE1">
            <w:pPr>
              <w:tabs>
                <w:tab w:val="left" w:pos="408"/>
              </w:tabs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BA530E">
              <w:rPr>
                <w:rFonts w:ascii="Times New Roman" w:hAnsi="Times New Roman"/>
                <w:bCs/>
                <w:sz w:val="28"/>
                <w:szCs w:val="28"/>
              </w:rPr>
              <w:t>роведение народных игр и спортивных соревнований (лапта, городки, третий лишний, гуси-лебеди, палочка-выручалочка, весёлые старты, пионербол и др.).</w:t>
            </w:r>
            <w:r w:rsidRPr="00EF2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:rsidR="00457076" w:rsidRPr="0014341B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3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Кабинет №2,3,4,5</w:t>
            </w:r>
          </w:p>
          <w:p w:rsidR="00AF7BE1" w:rsidRDefault="00AF7BE1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43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Спортивная площадка по отрядам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 графику</w:t>
            </w:r>
            <w:r w:rsidRPr="00143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по физвоспитанию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  <w:tr w:rsidR="00457076" w:rsidRPr="007F3C1E" w:rsidTr="00457076">
        <w:tc>
          <w:tcPr>
            <w:tcW w:w="86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жедневно</w:t>
            </w:r>
          </w:p>
        </w:tc>
        <w:tc>
          <w:tcPr>
            <w:tcW w:w="0" w:type="auto"/>
            <w:hideMark/>
          </w:tcPr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Спортивный час: Волейбол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Баскетбол, бадминтон</w:t>
            </w:r>
          </w:p>
        </w:tc>
        <w:tc>
          <w:tcPr>
            <w:tcW w:w="0" w:type="auto"/>
            <w:hideMark/>
          </w:tcPr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</w:t>
            </w: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ый зал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отрядам по графику</w:t>
            </w:r>
          </w:p>
        </w:tc>
        <w:tc>
          <w:tcPr>
            <w:tcW w:w="1032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физическому воспитанию,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воспитател</w:t>
            </w: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</w:tr>
      <w:tr w:rsidR="00457076" w:rsidRPr="007F3C1E" w:rsidTr="00457076">
        <w:tc>
          <w:tcPr>
            <w:tcW w:w="5000" w:type="pct"/>
            <w:gridSpan w:val="4"/>
            <w:hideMark/>
          </w:tcPr>
          <w:p w:rsidR="00457076" w:rsidRPr="007F3C1E" w:rsidRDefault="00457076" w:rsidP="00770208">
            <w:pPr>
              <w:numPr>
                <w:ilvl w:val="0"/>
                <w:numId w:val="7"/>
              </w:numPr>
              <w:spacing w:line="240" w:lineRule="auto"/>
              <w:ind w:left="714" w:hanging="35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Профилактика здорового образа жизни </w:t>
            </w:r>
          </w:p>
        </w:tc>
      </w:tr>
      <w:tr w:rsidR="00457076" w:rsidRPr="007F3C1E" w:rsidTr="00457076">
        <w:tc>
          <w:tcPr>
            <w:tcW w:w="866" w:type="pct"/>
            <w:hideMark/>
          </w:tcPr>
          <w:p w:rsidR="00457076" w:rsidRPr="007F3C1E" w:rsidRDefault="00457076" w:rsidP="00B2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B21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57076" w:rsidRPr="00B00357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0357">
              <w:rPr>
                <w:rFonts w:ascii="Times New Roman" w:hAnsi="Times New Roman"/>
                <w:sz w:val="28"/>
                <w:szCs w:val="28"/>
              </w:rPr>
              <w:t>Устный журнал «Быть здоровым – это наука»</w:t>
            </w:r>
          </w:p>
        </w:tc>
        <w:tc>
          <w:tcPr>
            <w:tcW w:w="0" w:type="auto"/>
            <w:hideMark/>
          </w:tcPr>
          <w:p w:rsidR="00457076" w:rsidRPr="0014341B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3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43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2,3,4,5</w:t>
            </w:r>
          </w:p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0" w:type="auto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Карпова Л.Г. учитель биологии</w:t>
            </w:r>
          </w:p>
        </w:tc>
      </w:tr>
      <w:tr w:rsidR="00457076" w:rsidRPr="007F3C1E" w:rsidTr="00457076">
        <w:tc>
          <w:tcPr>
            <w:tcW w:w="86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ежедневно</w:t>
            </w:r>
          </w:p>
        </w:tc>
        <w:tc>
          <w:tcPr>
            <w:tcW w:w="0" w:type="auto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Профилактические беседы на утренних линейках: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5D151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«О питьевом режиме летом», «О пользе и вреде солнца», «О пользе летних прогулок», «О закаливании организма», «О витаминах», «О чистоте жилища», «О вреде сквозняков», «Об осанке», «О сроках хранения продуктов летом», </w:t>
            </w:r>
            <w:r w:rsidRPr="005D1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D151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«О пожарной безопасности», «О пользе интересного досуга», «О лекарственных препаратах и средствах»,</w:t>
            </w:r>
            <w:r w:rsidRPr="005D1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D151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«О правилах дорожного движения», «О поведении на водоемах», «Берегите зрение»</w:t>
            </w:r>
            <w:r w:rsidR="00E254B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D1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0" w:type="auto"/>
            <w:hideMark/>
          </w:tcPr>
          <w:p w:rsidR="00457076" w:rsidRPr="0014341B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3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43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2,3,4,5</w:t>
            </w:r>
          </w:p>
          <w:p w:rsidR="00457076" w:rsidRPr="00855334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0" w:type="auto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Врач </w:t>
            </w:r>
          </w:p>
        </w:tc>
      </w:tr>
      <w:tr w:rsidR="00457076" w:rsidRPr="007F3C1E" w:rsidTr="00457076">
        <w:tc>
          <w:tcPr>
            <w:tcW w:w="5000" w:type="pct"/>
            <w:gridSpan w:val="4"/>
            <w:hideMark/>
          </w:tcPr>
          <w:p w:rsidR="00457076" w:rsidRPr="00B00357" w:rsidRDefault="00457076" w:rsidP="00770208">
            <w:pPr>
              <w:numPr>
                <w:ilvl w:val="0"/>
                <w:numId w:val="8"/>
              </w:numPr>
              <w:spacing w:line="240" w:lineRule="auto"/>
              <w:ind w:left="714" w:hanging="35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Творческие проекты</w:t>
            </w:r>
          </w:p>
        </w:tc>
      </w:tr>
      <w:tr w:rsidR="00457076" w:rsidRPr="0014341B" w:rsidTr="00457076">
        <w:tc>
          <w:tcPr>
            <w:tcW w:w="866" w:type="pct"/>
            <w:hideMark/>
          </w:tcPr>
          <w:p w:rsidR="00457076" w:rsidRPr="007F3C1E" w:rsidRDefault="00457076" w:rsidP="001D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01.06.202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–1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.06.202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83" w:type="pct"/>
            <w:hideMark/>
          </w:tcPr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0357">
              <w:rPr>
                <w:rFonts w:ascii="Times New Roman" w:hAnsi="Times New Roman"/>
                <w:sz w:val="28"/>
                <w:szCs w:val="28"/>
              </w:rPr>
              <w:t>Проведение исследовательской работы с учащимися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035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Никто не забыт, ничто не забыто</w:t>
            </w:r>
            <w:r w:rsidRPr="00B00357">
              <w:rPr>
                <w:rFonts w:ascii="Times New Roman" w:hAnsi="Times New Roman"/>
                <w:sz w:val="28"/>
                <w:szCs w:val="28"/>
              </w:rPr>
              <w:t>» - выступление агитбригады</w:t>
            </w:r>
          </w:p>
          <w:p w:rsidR="00457076" w:rsidRPr="007F3C1E" w:rsidRDefault="00457076" w:rsidP="00AF7B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над мультимедийными презентациями </w:t>
            </w:r>
            <w:r w:rsidRPr="00D956EC">
              <w:rPr>
                <w:rFonts w:ascii="Times New Roman" w:eastAsia="Times New Roman" w:hAnsi="Times New Roman"/>
                <w:b/>
                <w:bCs/>
                <w:i/>
                <w:iCs/>
                <w:color w:val="0F243E" w:themeColor="text2" w:themeShade="80"/>
                <w:sz w:val="28"/>
                <w:szCs w:val="28"/>
                <w:lang w:eastAsia="ru-RU"/>
              </w:rPr>
              <w:t>«</w:t>
            </w:r>
            <w:r w:rsidR="00087E33" w:rsidRPr="00FB69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087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Наша дружная СемьЯ</w:t>
            </w:r>
            <w:r w:rsidR="00087E33" w:rsidRPr="009767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D956EC">
              <w:rPr>
                <w:rFonts w:ascii="Times New Roman" w:eastAsia="Times New Roman" w:hAnsi="Times New Roman"/>
                <w:b/>
                <w:bCs/>
                <w:i/>
                <w:iCs/>
                <w:color w:val="0F243E" w:themeColor="text2" w:themeShade="8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457076" w:rsidRPr="0014341B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3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Кабинет №2,3,4,5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Кабинет информатики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отрядам по графику)</w:t>
            </w:r>
          </w:p>
        </w:tc>
        <w:tc>
          <w:tcPr>
            <w:tcW w:w="0" w:type="auto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- организатор, воспитатели</w:t>
            </w:r>
          </w:p>
        </w:tc>
      </w:tr>
      <w:tr w:rsidR="00457076" w:rsidRPr="007F3C1E" w:rsidTr="00457076">
        <w:tc>
          <w:tcPr>
            <w:tcW w:w="5000" w:type="pct"/>
            <w:gridSpan w:val="4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III. Дела заключительного периода</w:t>
            </w:r>
          </w:p>
        </w:tc>
      </w:tr>
      <w:tr w:rsidR="00457076" w:rsidRPr="007F3C1E" w:rsidTr="00457076">
        <w:tc>
          <w:tcPr>
            <w:tcW w:w="866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8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57076" w:rsidRPr="007F3C1E" w:rsidTr="00457076">
        <w:tc>
          <w:tcPr>
            <w:tcW w:w="866" w:type="pct"/>
            <w:hideMark/>
          </w:tcPr>
          <w:p w:rsidR="00457076" w:rsidRPr="007F3C1E" w:rsidRDefault="00457076" w:rsidP="00B2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21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8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аграждение воспитанников лагеря грамотами, подарками</w:t>
            </w:r>
          </w:p>
        </w:tc>
        <w:tc>
          <w:tcPr>
            <w:tcW w:w="0" w:type="auto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Спортивная площадка по отрядам</w:t>
            </w:r>
          </w:p>
        </w:tc>
        <w:tc>
          <w:tcPr>
            <w:tcW w:w="0" w:type="auto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лагеря,  воспитатели</w:t>
            </w:r>
          </w:p>
        </w:tc>
      </w:tr>
    </w:tbl>
    <w:p w:rsidR="00457076" w:rsidRPr="00187545" w:rsidRDefault="00457076" w:rsidP="00770208">
      <w:pPr>
        <w:numPr>
          <w:ilvl w:val="0"/>
          <w:numId w:val="16"/>
        </w:numPr>
        <w:spacing w:line="240" w:lineRule="auto"/>
        <w:jc w:val="left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8754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Механизм реализации программы</w:t>
      </w:r>
    </w:p>
    <w:tbl>
      <w:tblPr>
        <w:tblStyle w:val="aa"/>
        <w:tblW w:w="5000" w:type="pct"/>
        <w:tblLook w:val="04A0"/>
      </w:tblPr>
      <w:tblGrid>
        <w:gridCol w:w="543"/>
        <w:gridCol w:w="7120"/>
        <w:gridCol w:w="1908"/>
      </w:tblGrid>
      <w:tr w:rsidR="00457076" w:rsidRPr="007F3C1E" w:rsidTr="00457076">
        <w:tc>
          <w:tcPr>
            <w:tcW w:w="263" w:type="pct"/>
            <w:hideMark/>
          </w:tcPr>
          <w:p w:rsidR="00457076" w:rsidRPr="007F3C1E" w:rsidRDefault="00457076" w:rsidP="0045707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30" w:type="pct"/>
            <w:hideMark/>
          </w:tcPr>
          <w:p w:rsidR="00457076" w:rsidRPr="007F3C1E" w:rsidRDefault="00457076" w:rsidP="0045707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Этапы и виды деятельности</w:t>
            </w:r>
          </w:p>
        </w:tc>
        <w:tc>
          <w:tcPr>
            <w:tcW w:w="1007" w:type="pct"/>
            <w:hideMark/>
          </w:tcPr>
          <w:p w:rsidR="00457076" w:rsidRPr="007F3C1E" w:rsidRDefault="00457076" w:rsidP="0045707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 реализации</w:t>
            </w:r>
          </w:p>
        </w:tc>
      </w:tr>
      <w:tr w:rsidR="00457076" w:rsidRPr="007F3C1E" w:rsidTr="00457076">
        <w:tc>
          <w:tcPr>
            <w:tcW w:w="26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3730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Подготовительный этап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1. Работа по подготовке программы</w:t>
            </w:r>
          </w:p>
          <w:p w:rsidR="00457076" w:rsidRPr="007F3C1E" w:rsidRDefault="00457076" w:rsidP="0077020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 педагогическим коллективом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а)</w:t>
            </w:r>
            <w:r w:rsidRPr="00E55F7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заседание Штаба воспитательной работы</w:t>
            </w:r>
            <w:r w:rsidR="00AF7B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целью повышения заинте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 xml:space="preserve">ресованности педагогического 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коллектива по вопросам планирования и организации летней оздоровительной кампании </w:t>
            </w: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087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 прохождение медицинского осмотра членами педаго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ги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ческого коллектива;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знакомство работников лагеря с едиными педагоги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ческими требованиями. Инструктаж по технике безопас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ности</w:t>
            </w:r>
          </w:p>
          <w:p w:rsidR="00457076" w:rsidRPr="00087E33" w:rsidRDefault="00457076" w:rsidP="0045707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а) проведение родительских собраний по планированию летней оздоровительной кампании;</w:t>
            </w:r>
            <w:r w:rsidRPr="00087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б) проведение анкетирования родителей;</w:t>
            </w:r>
          </w:p>
          <w:p w:rsidR="00457076" w:rsidRPr="007F3C1E" w:rsidRDefault="00457076" w:rsidP="0077020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 детьми</w:t>
            </w:r>
          </w:p>
          <w:p w:rsidR="00457076" w:rsidRPr="007F3C1E" w:rsidRDefault="00457076" w:rsidP="00442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а) проведение анкетирования учащихся с целью получе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ния информации о приоритетных формах отдыха в лагере, детских ожиданиях от лагеря - 20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г.;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 подготовка педагогического отряда для работы в лагере</w:t>
            </w:r>
          </w:p>
        </w:tc>
        <w:tc>
          <w:tcPr>
            <w:tcW w:w="1007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.04.20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.05.20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17.04.20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.04.20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.05.20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.05.20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19 03.202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апрель-май</w:t>
            </w:r>
          </w:p>
        </w:tc>
      </w:tr>
      <w:tr w:rsidR="00457076" w:rsidRPr="007F3C1E" w:rsidTr="00457076">
        <w:tc>
          <w:tcPr>
            <w:tcW w:w="26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730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2. Разработка документации</w:t>
            </w:r>
          </w:p>
          <w:p w:rsidR="00457076" w:rsidRPr="007F3C1E" w:rsidRDefault="00457076" w:rsidP="0077020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положение о лагере;</w:t>
            </w:r>
          </w:p>
          <w:p w:rsidR="00457076" w:rsidRPr="007F3C1E" w:rsidRDefault="00457076" w:rsidP="0077020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паспорт лагеря;</w:t>
            </w:r>
          </w:p>
          <w:p w:rsidR="00457076" w:rsidRPr="007F3C1E" w:rsidRDefault="00457076" w:rsidP="0077020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штатное расписание;</w:t>
            </w:r>
          </w:p>
          <w:p w:rsidR="00457076" w:rsidRPr="007F3C1E" w:rsidRDefault="00457076" w:rsidP="0077020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график работы персонала;</w:t>
            </w:r>
          </w:p>
          <w:p w:rsidR="00457076" w:rsidRPr="007F3C1E" w:rsidRDefault="00457076" w:rsidP="0077020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документов по технике безопасности;</w:t>
            </w:r>
          </w:p>
          <w:p w:rsidR="00457076" w:rsidRPr="007F3C1E" w:rsidRDefault="00457076" w:rsidP="0077020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составление должностных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инструкций для различных  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категорий работников лагеря;</w:t>
            </w:r>
          </w:p>
          <w:p w:rsidR="00457076" w:rsidRPr="007F3C1E" w:rsidRDefault="00457076" w:rsidP="0077020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 об открытии лагеря;</w:t>
            </w:r>
          </w:p>
          <w:p w:rsidR="00457076" w:rsidRPr="007F3C1E" w:rsidRDefault="00457076" w:rsidP="0077020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списков отрядов.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3. Подготовка территории и помещения для лагеря труда и отдыха:</w:t>
            </w:r>
          </w:p>
          <w:p w:rsidR="00457076" w:rsidRPr="007F3C1E" w:rsidRDefault="00457076" w:rsidP="0077020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осмотр территории и помещений (актовый зал, отрядные комнаты, туалеты, раздевалка, спортивная площадка, игровые);</w:t>
            </w:r>
          </w:p>
          <w:p w:rsidR="00457076" w:rsidRPr="007F3C1E" w:rsidRDefault="00457076" w:rsidP="0077020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генеральная уборка помещений;</w:t>
            </w:r>
          </w:p>
          <w:p w:rsidR="00457076" w:rsidRPr="007F3C1E" w:rsidRDefault="00457076" w:rsidP="0077020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сбор инвентаря (библиотека, фонотека, спортивный инвентарь, предметы быта, аппаратура);</w:t>
            </w:r>
          </w:p>
          <w:p w:rsidR="00457076" w:rsidRPr="009D3A08" w:rsidRDefault="00457076" w:rsidP="0077020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фойе,  уголка б</w:t>
            </w:r>
            <w:r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езопас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1007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- 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апрель-май</w:t>
            </w:r>
          </w:p>
        </w:tc>
      </w:tr>
      <w:tr w:rsidR="00457076" w:rsidRPr="007F3C1E" w:rsidTr="00457076">
        <w:tc>
          <w:tcPr>
            <w:tcW w:w="26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II</w:t>
            </w:r>
          </w:p>
        </w:tc>
        <w:tc>
          <w:tcPr>
            <w:tcW w:w="3730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Организационный этап</w:t>
            </w:r>
          </w:p>
          <w:p w:rsidR="00457076" w:rsidRPr="007F3C1E" w:rsidRDefault="00457076" w:rsidP="0077020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списков отрядов, знакомство</w:t>
            </w:r>
          </w:p>
          <w:p w:rsidR="00457076" w:rsidRPr="007F3C1E" w:rsidRDefault="00457076" w:rsidP="0077020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законов и условий совместной деятельности</w:t>
            </w:r>
          </w:p>
        </w:tc>
        <w:tc>
          <w:tcPr>
            <w:tcW w:w="1007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57076" w:rsidRPr="007F3C1E" w:rsidTr="00457076">
        <w:tc>
          <w:tcPr>
            <w:tcW w:w="263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3730" w:type="pct"/>
            <w:hideMark/>
          </w:tcPr>
          <w:p w:rsidR="00457076" w:rsidRPr="007F3C1E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F7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Основной этап</w:t>
            </w:r>
          </w:p>
          <w:p w:rsidR="00457076" w:rsidRPr="007F3C1E" w:rsidRDefault="00457076" w:rsidP="0077020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C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основных положений программы</w:t>
            </w:r>
          </w:p>
        </w:tc>
        <w:tc>
          <w:tcPr>
            <w:tcW w:w="1007" w:type="pct"/>
            <w:hideMark/>
          </w:tcPr>
          <w:p w:rsidR="00457076" w:rsidRPr="007F3C1E" w:rsidRDefault="00E254B0" w:rsidP="001D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457076"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4570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457076" w:rsidRPr="00E55F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</w:t>
            </w:r>
            <w:r w:rsidR="004570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4570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1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4570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.06.202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57076" w:rsidRPr="00187545" w:rsidTr="00457076">
        <w:tc>
          <w:tcPr>
            <w:tcW w:w="263" w:type="pct"/>
            <w:hideMark/>
          </w:tcPr>
          <w:p w:rsidR="00457076" w:rsidRPr="00187545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754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3730" w:type="pct"/>
            <w:hideMark/>
          </w:tcPr>
          <w:p w:rsidR="00457076" w:rsidRPr="00187545" w:rsidRDefault="00457076" w:rsidP="00457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187545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Заключительный этап</w:t>
            </w:r>
          </w:p>
          <w:p w:rsidR="00457076" w:rsidRPr="0014341B" w:rsidRDefault="00457076" w:rsidP="0077020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4341B">
              <w:rPr>
                <w:rFonts w:ascii="Times New Roman" w:hAnsi="Times New Roman"/>
                <w:sz w:val="28"/>
                <w:szCs w:val="28"/>
              </w:rPr>
              <w:t>прощальный концерт, просмотр слайдовой презентации по отрядам (</w:t>
            </w:r>
            <w:r>
              <w:rPr>
                <w:rFonts w:ascii="Times New Roman" w:hAnsi="Times New Roman"/>
                <w:sz w:val="28"/>
                <w:szCs w:val="28"/>
              </w:rPr>
              <w:t>каб.2,3,4,5</w:t>
            </w:r>
            <w:r w:rsidRPr="0014341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57076" w:rsidRDefault="00457076" w:rsidP="00457076">
            <w:pPr>
              <w:spacing w:line="240" w:lineRule="auto"/>
              <w:ind w:left="72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8754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Психолого-социально-педагогический анализ результатов ЛТО  в 20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B21BA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18754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  <w:p w:rsidR="00457076" w:rsidRPr="00187545" w:rsidRDefault="00457076" w:rsidP="00457076">
            <w:pPr>
              <w:spacing w:line="240" w:lineRule="auto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187545">
              <w:rPr>
                <w:rFonts w:ascii="Times New Roman" w:hAnsi="Times New Roman"/>
                <w:b/>
                <w:sz w:val="28"/>
                <w:szCs w:val="28"/>
              </w:rPr>
              <w:t>Диагностическое обеспечение.</w:t>
            </w:r>
          </w:p>
          <w:p w:rsidR="00457076" w:rsidRPr="00187545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187545">
              <w:rPr>
                <w:sz w:val="28"/>
                <w:szCs w:val="28"/>
              </w:rPr>
              <w:t>В лагере осуществляются следующие виды диагностики:</w:t>
            </w:r>
          </w:p>
          <w:p w:rsidR="00457076" w:rsidRPr="00187545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187545">
              <w:rPr>
                <w:b/>
                <w:sz w:val="28"/>
                <w:szCs w:val="28"/>
                <w:u w:val="single"/>
              </w:rPr>
              <w:t xml:space="preserve">Входящая </w:t>
            </w:r>
            <w:r w:rsidRPr="00187545">
              <w:rPr>
                <w:sz w:val="28"/>
                <w:szCs w:val="28"/>
              </w:rPr>
              <w:t>(диагностика проводится до начала смены и в организационный период с целью выявления индивидуальных особенностей детей и корректировки поставленных целей и задач в соответствии с ними);</w:t>
            </w:r>
          </w:p>
          <w:p w:rsidR="00457076" w:rsidRPr="00187545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187545">
              <w:rPr>
                <w:b/>
                <w:sz w:val="28"/>
                <w:szCs w:val="28"/>
                <w:u w:val="single"/>
              </w:rPr>
              <w:t xml:space="preserve">Промежуточная </w:t>
            </w:r>
            <w:r w:rsidRPr="00187545">
              <w:rPr>
                <w:sz w:val="28"/>
                <w:szCs w:val="28"/>
              </w:rPr>
              <w:t>(диагностика проводится в основной период смены с целью определения степени совпадения поставленных целей и задач с результатами деятельности);</w:t>
            </w:r>
          </w:p>
          <w:p w:rsidR="00457076" w:rsidRPr="00187545" w:rsidRDefault="00457076" w:rsidP="00457076">
            <w:pPr>
              <w:pStyle w:val="af4"/>
              <w:jc w:val="both"/>
              <w:rPr>
                <w:sz w:val="28"/>
                <w:szCs w:val="28"/>
                <w:u w:val="single"/>
              </w:rPr>
            </w:pPr>
            <w:r w:rsidRPr="00187545">
              <w:rPr>
                <w:b/>
                <w:sz w:val="28"/>
                <w:szCs w:val="28"/>
                <w:u w:val="single"/>
              </w:rPr>
              <w:t xml:space="preserve">Итоговая </w:t>
            </w:r>
            <w:r w:rsidRPr="00187545">
              <w:rPr>
                <w:sz w:val="28"/>
                <w:szCs w:val="28"/>
              </w:rPr>
              <w:t>(диагностика проводится в итоговый период смены для того, чтобы судить о достижении цели программы (т.е. удалось ли организаторам смены организовать отдых и оздоровление учащихся школы в летний период)).</w:t>
            </w:r>
          </w:p>
          <w:p w:rsidR="00457076" w:rsidRPr="00187545" w:rsidRDefault="00457076" w:rsidP="00457076">
            <w:pPr>
              <w:pStyle w:val="af4"/>
              <w:jc w:val="both"/>
              <w:rPr>
                <w:sz w:val="28"/>
                <w:szCs w:val="28"/>
                <w:u w:val="single"/>
              </w:rPr>
            </w:pPr>
            <w:r w:rsidRPr="00187545">
              <w:rPr>
                <w:sz w:val="28"/>
                <w:szCs w:val="28"/>
                <w:u w:val="single"/>
              </w:rPr>
              <w:t>Инструментами измерения показателей являются следующие методики:</w:t>
            </w:r>
          </w:p>
          <w:p w:rsidR="00457076" w:rsidRPr="00187545" w:rsidRDefault="00457076" w:rsidP="00457076">
            <w:pPr>
              <w:pStyle w:val="af4"/>
              <w:rPr>
                <w:sz w:val="28"/>
                <w:szCs w:val="28"/>
              </w:rPr>
            </w:pPr>
            <w:r w:rsidRPr="00187545">
              <w:rPr>
                <w:b/>
                <w:bCs/>
                <w:sz w:val="28"/>
                <w:szCs w:val="28"/>
              </w:rPr>
              <w:t xml:space="preserve">Методика «Социометрия» </w:t>
            </w:r>
            <w:r w:rsidRPr="00187545">
              <w:rPr>
                <w:sz w:val="28"/>
                <w:szCs w:val="28"/>
              </w:rPr>
              <w:t xml:space="preserve">Реан А.А. «Психология подростка» </w:t>
            </w:r>
          </w:p>
          <w:p w:rsidR="00457076" w:rsidRPr="00187545" w:rsidRDefault="00457076" w:rsidP="00457076">
            <w:pPr>
              <w:pStyle w:val="af4"/>
              <w:rPr>
                <w:sz w:val="28"/>
                <w:szCs w:val="28"/>
              </w:rPr>
            </w:pPr>
            <w:r w:rsidRPr="00187545">
              <w:rPr>
                <w:b/>
                <w:bCs/>
                <w:sz w:val="28"/>
                <w:szCs w:val="28"/>
              </w:rPr>
              <w:t xml:space="preserve">Опросник межличностных отношений  </w:t>
            </w:r>
            <w:r w:rsidRPr="00187545">
              <w:rPr>
                <w:sz w:val="28"/>
                <w:szCs w:val="28"/>
              </w:rPr>
              <w:t>Макеева Т.Г. «Тестируем детей»</w:t>
            </w:r>
          </w:p>
          <w:p w:rsidR="00457076" w:rsidRPr="00187545" w:rsidRDefault="00457076" w:rsidP="00457076">
            <w:pPr>
              <w:pStyle w:val="af4"/>
              <w:rPr>
                <w:b/>
                <w:bCs/>
                <w:sz w:val="28"/>
                <w:szCs w:val="28"/>
                <w:lang w:eastAsia="ru-RU"/>
              </w:rPr>
            </w:pPr>
            <w:r w:rsidRPr="00187545">
              <w:rPr>
                <w:b/>
                <w:sz w:val="28"/>
                <w:szCs w:val="28"/>
              </w:rPr>
              <w:t xml:space="preserve">Диагностический тест </w:t>
            </w:r>
            <w:r w:rsidRPr="00EA5BC0">
              <w:rPr>
                <w:sz w:val="28"/>
                <w:szCs w:val="28"/>
              </w:rPr>
              <w:t>«Я в круге» на выявление уровня психологической комфортности пребывания ребенка в команде</w:t>
            </w:r>
          </w:p>
        </w:tc>
        <w:tc>
          <w:tcPr>
            <w:tcW w:w="1007" w:type="pct"/>
            <w:hideMark/>
          </w:tcPr>
          <w:p w:rsidR="00457076" w:rsidRPr="00187545" w:rsidRDefault="00457076" w:rsidP="001D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7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442C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187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.06.202</w:t>
            </w:r>
            <w:r w:rsidR="001D0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AF7BE1" w:rsidRDefault="00AF7BE1" w:rsidP="00457076">
      <w:pPr>
        <w:spacing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076" w:rsidRPr="00187545" w:rsidRDefault="00457076" w:rsidP="00457076">
      <w:pPr>
        <w:spacing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8754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</w:t>
      </w:r>
    </w:p>
    <w:p w:rsidR="00457076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Предполагаемый результат смены:</w:t>
      </w:r>
    </w:p>
    <w:p w:rsidR="00457076" w:rsidRDefault="00457076" w:rsidP="0077020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Общее оздоровление воспитанников, укрепление их здоровья</w:t>
      </w:r>
      <w:r>
        <w:rPr>
          <w:rFonts w:ascii="Times New Roman" w:hAnsi="Times New Roman"/>
          <w:sz w:val="28"/>
          <w:szCs w:val="28"/>
        </w:rPr>
        <w:t>.</w:t>
      </w:r>
    </w:p>
    <w:p w:rsidR="00457076" w:rsidRPr="001A6F88" w:rsidRDefault="00457076" w:rsidP="0077020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lastRenderedPageBreak/>
        <w:t xml:space="preserve">Укрепление физических и психологических сил детей и подростков, развитие лидерских и организаторских качеств, приобретение новых </w:t>
      </w:r>
      <w:r w:rsidRPr="001A6F88">
        <w:rPr>
          <w:rFonts w:ascii="Times New Roman" w:hAnsi="Times New Roman"/>
          <w:sz w:val="28"/>
          <w:szCs w:val="28"/>
        </w:rPr>
        <w:t>знаний, развитие творческих способностей, детской самостоятельности и самодеятельности.</w:t>
      </w:r>
    </w:p>
    <w:p w:rsidR="00457076" w:rsidRDefault="00457076" w:rsidP="0077020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Получение участниками смены умений и навыков  индивидуальной и коллективной творческой и трудовой деятельности, самоуправления, социальной активности.</w:t>
      </w:r>
    </w:p>
    <w:p w:rsidR="00457076" w:rsidRDefault="00457076" w:rsidP="0077020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Улучшение психологического микроклимата в едином образовательном пространстве школы, укрепление здоровья школьников.</w:t>
      </w:r>
    </w:p>
    <w:p w:rsidR="00457076" w:rsidRDefault="00457076" w:rsidP="0077020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Личностный рост участников смены.</w:t>
      </w:r>
    </w:p>
    <w:p w:rsidR="00457076" w:rsidRDefault="00457076" w:rsidP="0077020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Уважение к труду.</w:t>
      </w:r>
    </w:p>
    <w:p w:rsidR="00457076" w:rsidRDefault="00457076" w:rsidP="0077020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Работа в органах с</w:t>
      </w:r>
      <w:r>
        <w:rPr>
          <w:rFonts w:ascii="Times New Roman" w:hAnsi="Times New Roman"/>
          <w:sz w:val="28"/>
          <w:szCs w:val="28"/>
        </w:rPr>
        <w:t>амо</w:t>
      </w:r>
      <w:r w:rsidRPr="00062567">
        <w:rPr>
          <w:rFonts w:ascii="Times New Roman" w:hAnsi="Times New Roman"/>
          <w:sz w:val="28"/>
          <w:szCs w:val="28"/>
        </w:rPr>
        <w:t>управления под руководством взрослых способствует формированию таких умений, как:</w:t>
      </w:r>
    </w:p>
    <w:p w:rsidR="00457076" w:rsidRDefault="00457076" w:rsidP="00770208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Лидерские способности.</w:t>
      </w:r>
    </w:p>
    <w:p w:rsidR="00457076" w:rsidRDefault="00457076" w:rsidP="00770208"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Чувство ответственности за лагерь, за весь коллектив.</w:t>
      </w:r>
    </w:p>
    <w:p w:rsidR="00457076" w:rsidRDefault="00457076" w:rsidP="00770208"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741EFA">
        <w:rPr>
          <w:rFonts w:ascii="Times New Roman" w:hAnsi="Times New Roman"/>
          <w:sz w:val="28"/>
          <w:szCs w:val="28"/>
        </w:rPr>
        <w:t>Умение общения с взрослыми.</w:t>
      </w:r>
    </w:p>
    <w:p w:rsidR="00457076" w:rsidRPr="00741EFA" w:rsidRDefault="00457076" w:rsidP="00770208"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741EFA">
        <w:rPr>
          <w:rFonts w:ascii="Times New Roman" w:hAnsi="Times New Roman"/>
          <w:sz w:val="28"/>
          <w:szCs w:val="28"/>
        </w:rPr>
        <w:t>Высказывание и отстаивание своей точки зрения.</w:t>
      </w:r>
    </w:p>
    <w:p w:rsidR="00457076" w:rsidRDefault="00457076" w:rsidP="00770208"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Видение ошибок и умение находить пути их исправления;</w:t>
      </w:r>
    </w:p>
    <w:p w:rsidR="00457076" w:rsidRPr="00062567" w:rsidRDefault="00457076" w:rsidP="00770208"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Уважение мнения других.</w:t>
      </w:r>
    </w:p>
    <w:p w:rsidR="00457076" w:rsidRPr="00062567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062567">
        <w:rPr>
          <w:rFonts w:ascii="Times New Roman" w:hAnsi="Times New Roman"/>
          <w:sz w:val="28"/>
          <w:szCs w:val="28"/>
        </w:rPr>
        <w:t xml:space="preserve"> Предполагается, что у участников будут динамично развиваться творческое мышление, познавательные процессы, лидерские и организаторские навыки.</w:t>
      </w:r>
    </w:p>
    <w:p w:rsidR="00457076" w:rsidRPr="00062567" w:rsidRDefault="00457076" w:rsidP="0045707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Использование предложенных форм работы послужит созданию условий для реализации способностей и задатков детей, что окажет существенное влияние на формирование интереса к различным видам социального творчества, к созидательной деятельности.</w:t>
      </w:r>
    </w:p>
    <w:p w:rsidR="00457076" w:rsidRPr="00062567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062567">
        <w:rPr>
          <w:rFonts w:ascii="Times New Roman" w:hAnsi="Times New Roman"/>
          <w:sz w:val="28"/>
          <w:szCs w:val="28"/>
        </w:rPr>
        <w:t>По окончании смены у ребёнка:</w:t>
      </w:r>
    </w:p>
    <w:p w:rsidR="00457076" w:rsidRPr="00062567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- будет реализована мотивация к собственному развитию, участию в собственной деятельности, проявлению социальной инициативы;</w:t>
      </w:r>
    </w:p>
    <w:p w:rsidR="00457076" w:rsidRPr="00062567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- будет развита индивидуальная, личная культура, он приобщится к здоровому образу жизни;</w:t>
      </w:r>
    </w:p>
    <w:p w:rsidR="00457076" w:rsidRPr="00062567" w:rsidRDefault="00457076" w:rsidP="004570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- будут развиты коммуникативные, познавательные, творческие способности, умение работать в коллективе;</w:t>
      </w:r>
    </w:p>
    <w:p w:rsidR="00457076" w:rsidRDefault="00457076" w:rsidP="000D2F0C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062567">
        <w:rPr>
          <w:rFonts w:ascii="Times New Roman" w:hAnsi="Times New Roman"/>
          <w:sz w:val="28"/>
          <w:szCs w:val="28"/>
        </w:rPr>
        <w:t>- будет создана мотивация на активную жизненную позицию в формировании здорового образа жизни и получение конкретного результата своей деятельности.</w:t>
      </w:r>
    </w:p>
    <w:p w:rsidR="000D2F0C" w:rsidRDefault="00200967" w:rsidP="00AF7BE1">
      <w:pPr>
        <w:tabs>
          <w:tab w:val="left" w:pos="5184"/>
        </w:tabs>
        <w:spacing w:line="240" w:lineRule="auto"/>
        <w:jc w:val="left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2906005</wp:posOffset>
            </wp:positionH>
            <wp:positionV relativeFrom="paragraph">
              <wp:posOffset>48309</wp:posOffset>
            </wp:positionV>
            <wp:extent cx="986790" cy="963375"/>
            <wp:effectExtent l="19050" t="0" r="3810" b="0"/>
            <wp:wrapNone/>
            <wp:docPr id="11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6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7BE1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ab/>
      </w:r>
    </w:p>
    <w:p w:rsidR="000D2F0C" w:rsidRDefault="000D2F0C" w:rsidP="00457076">
      <w:pPr>
        <w:spacing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0D2F0C" w:rsidRDefault="000D2F0C" w:rsidP="00457076">
      <w:pPr>
        <w:spacing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200967" w:rsidRDefault="00200967" w:rsidP="00457076">
      <w:pPr>
        <w:spacing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087E33" w:rsidRDefault="00087E33" w:rsidP="00457076">
      <w:pPr>
        <w:spacing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087E33" w:rsidRDefault="00087E33" w:rsidP="00457076">
      <w:pPr>
        <w:spacing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087E33" w:rsidRDefault="00087E33" w:rsidP="00457076">
      <w:pPr>
        <w:spacing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087E33" w:rsidRDefault="00087E33" w:rsidP="00457076">
      <w:pPr>
        <w:spacing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457076" w:rsidRDefault="00457076" w:rsidP="00457076">
      <w:pPr>
        <w:spacing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7C440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РЕЖИМ ДНЯ</w:t>
      </w:r>
    </w:p>
    <w:p w:rsidR="00457076" w:rsidRDefault="00457076" w:rsidP="00457076">
      <w:pPr>
        <w:spacing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00967" w:rsidRPr="007C4409" w:rsidRDefault="00200967" w:rsidP="00457076">
      <w:pPr>
        <w:spacing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5159" w:type="pct"/>
        <w:tblCellMar>
          <w:left w:w="0" w:type="dxa"/>
          <w:right w:w="0" w:type="dxa"/>
        </w:tblCellMar>
        <w:tblLook w:val="04A0"/>
      </w:tblPr>
      <w:tblGrid>
        <w:gridCol w:w="9875"/>
      </w:tblGrid>
      <w:tr w:rsidR="00457076" w:rsidRPr="007C4409" w:rsidTr="00457076">
        <w:trPr>
          <w:trHeight w:val="5888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08.</w:t>
            </w:r>
            <w:r w:rsidR="00E254B0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15-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 </w:t>
            </w:r>
            <w:r w:rsidR="00E254B0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08.30       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Встреча детей</w:t>
            </w: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08.</w:t>
            </w:r>
            <w:r w:rsidR="00E254B0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3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0-0</w:t>
            </w:r>
            <w:r w:rsidR="00A6277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8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.</w:t>
            </w:r>
            <w:r w:rsidR="00A6277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45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     Зарядка</w:t>
            </w: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</w:t>
            </w:r>
            <w:r w:rsidR="00A6277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8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.</w:t>
            </w:r>
            <w:r w:rsidR="00A6277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45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–0</w:t>
            </w:r>
            <w:r w:rsidR="00E254B0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9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.</w:t>
            </w:r>
            <w:r w:rsidR="00A6277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     Утренняя линейка, перекличка, планы на день.</w:t>
            </w: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</w:t>
            </w:r>
            <w:r w:rsidR="00A6277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9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.</w:t>
            </w:r>
            <w:r w:rsidR="00A6277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0-09.</w:t>
            </w:r>
            <w:r w:rsidR="00A6277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3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     Завтрак</w:t>
            </w: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10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0-12.00     Трудовой десант</w:t>
            </w: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12.00-13.00     Спортивные занятия</w:t>
            </w: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</w:p>
          <w:p w:rsidR="00457076" w:rsidRPr="007C4409" w:rsidRDefault="00457076" w:rsidP="007F773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13.00-13.30      Обед</w:t>
            </w:r>
          </w:p>
          <w:p w:rsidR="00457076" w:rsidRPr="007C4409" w:rsidRDefault="00457076" w:rsidP="00457076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</w:p>
          <w:p w:rsidR="00457076" w:rsidRDefault="00457076" w:rsidP="00AF7BE1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13.30-14.30  </w:t>
            </w:r>
            <w:r w:rsidR="00AF7BE1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  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Мероприятия, проводимые по плану работы лагеря</w:t>
            </w:r>
          </w:p>
          <w:p w:rsidR="00457076" w:rsidRPr="007C4409" w:rsidRDefault="00457076" w:rsidP="00457076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</w:p>
          <w:p w:rsidR="00457076" w:rsidRPr="007C4409" w:rsidRDefault="00457076" w:rsidP="00AF7BE1">
            <w:pPr>
              <w:spacing w:line="240" w:lineRule="auto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14.30</w:t>
            </w:r>
            <w:r w:rsidR="00AF7BE1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             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 </w:t>
            </w:r>
            <w:r w:rsidR="00AF7BE1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 </w:t>
            </w:r>
            <w:r w:rsidRPr="007C4409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Отправка домой  </w:t>
            </w:r>
          </w:p>
        </w:tc>
      </w:tr>
    </w:tbl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AF7BE1" w:rsidRDefault="00AF7BE1" w:rsidP="00457076">
      <w:pPr>
        <w:pStyle w:val="af4"/>
        <w:jc w:val="center"/>
        <w:rPr>
          <w:b/>
          <w:sz w:val="32"/>
          <w:szCs w:val="32"/>
        </w:rPr>
      </w:pPr>
    </w:p>
    <w:p w:rsidR="00AF7BE1" w:rsidRDefault="00AF7BE1" w:rsidP="00457076">
      <w:pPr>
        <w:pStyle w:val="af4"/>
        <w:jc w:val="center"/>
        <w:rPr>
          <w:b/>
          <w:sz w:val="32"/>
          <w:szCs w:val="32"/>
        </w:rPr>
      </w:pPr>
    </w:p>
    <w:p w:rsidR="007F7732" w:rsidRDefault="007F7732" w:rsidP="00457076">
      <w:pPr>
        <w:pStyle w:val="af4"/>
        <w:jc w:val="center"/>
        <w:rPr>
          <w:b/>
          <w:sz w:val="32"/>
          <w:szCs w:val="32"/>
        </w:rPr>
      </w:pPr>
    </w:p>
    <w:p w:rsidR="00457076" w:rsidRDefault="00457076" w:rsidP="00457076">
      <w:pPr>
        <w:pStyle w:val="af4"/>
        <w:jc w:val="center"/>
        <w:rPr>
          <w:b/>
          <w:sz w:val="28"/>
          <w:szCs w:val="28"/>
        </w:rPr>
      </w:pPr>
      <w:r w:rsidRPr="004D2D1E">
        <w:rPr>
          <w:b/>
          <w:sz w:val="32"/>
          <w:szCs w:val="32"/>
        </w:rPr>
        <w:t xml:space="preserve">План – сетка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7"/>
        <w:gridCol w:w="1816"/>
        <w:gridCol w:w="7088"/>
      </w:tblGrid>
      <w:tr w:rsidR="00457076" w:rsidRPr="00595CE8" w:rsidTr="0067582B">
        <w:tc>
          <w:tcPr>
            <w:tcW w:w="667" w:type="dxa"/>
          </w:tcPr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№ п/п</w:t>
            </w:r>
          </w:p>
        </w:tc>
        <w:tc>
          <w:tcPr>
            <w:tcW w:w="1816" w:type="dxa"/>
          </w:tcPr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7088" w:type="dxa"/>
          </w:tcPr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Наименование мероприятий</w:t>
            </w:r>
          </w:p>
        </w:tc>
      </w:tr>
      <w:tr w:rsidR="00457076" w:rsidRPr="00595CE8" w:rsidTr="0067582B">
        <w:tc>
          <w:tcPr>
            <w:tcW w:w="667" w:type="dxa"/>
          </w:tcPr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1</w:t>
            </w:r>
          </w:p>
        </w:tc>
        <w:tc>
          <w:tcPr>
            <w:tcW w:w="1816" w:type="dxa"/>
          </w:tcPr>
          <w:p w:rsidR="00457076" w:rsidRPr="00595CE8" w:rsidRDefault="00200967" w:rsidP="001D072F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D072F">
              <w:rPr>
                <w:sz w:val="28"/>
                <w:szCs w:val="28"/>
              </w:rPr>
              <w:t>7</w:t>
            </w:r>
            <w:r w:rsidR="00457076" w:rsidRPr="00595CE8">
              <w:rPr>
                <w:sz w:val="28"/>
                <w:szCs w:val="28"/>
              </w:rPr>
              <w:t>.0</w:t>
            </w:r>
            <w:r w:rsidR="00457076">
              <w:rPr>
                <w:sz w:val="28"/>
                <w:szCs w:val="28"/>
              </w:rPr>
              <w:t>5</w:t>
            </w:r>
            <w:r w:rsidR="00457076" w:rsidRPr="00595CE8">
              <w:rPr>
                <w:sz w:val="28"/>
                <w:szCs w:val="28"/>
              </w:rPr>
              <w:t>.20</w:t>
            </w:r>
            <w:r w:rsidR="00457076">
              <w:rPr>
                <w:sz w:val="28"/>
                <w:szCs w:val="28"/>
              </w:rPr>
              <w:t>2</w:t>
            </w:r>
            <w:r w:rsidR="001D072F">
              <w:rPr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457076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697932">
              <w:rPr>
                <w:sz w:val="28"/>
                <w:szCs w:val="28"/>
              </w:rPr>
              <w:t xml:space="preserve">Рабочая  линейка, зарядка </w:t>
            </w:r>
            <w:r w:rsidRPr="0014341B">
              <w:rPr>
                <w:rFonts w:eastAsia="Calibri"/>
                <w:sz w:val="28"/>
                <w:szCs w:val="28"/>
              </w:rPr>
              <w:t>без непосредственного контакта между детьми из разных отрядов</w:t>
            </w:r>
            <w:r w:rsidRPr="0014341B">
              <w:rPr>
                <w:sz w:val="28"/>
                <w:szCs w:val="28"/>
              </w:rPr>
              <w:t>.</w:t>
            </w:r>
          </w:p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>. Организационная часть</w:t>
            </w:r>
            <w:r>
              <w:rPr>
                <w:sz w:val="28"/>
                <w:szCs w:val="28"/>
              </w:rPr>
              <w:t>.</w:t>
            </w:r>
            <w:r w:rsidRPr="00595CE8">
              <w:rPr>
                <w:sz w:val="28"/>
                <w:szCs w:val="28"/>
              </w:rPr>
              <w:t xml:space="preserve"> Знакомство с лагерем, с планом работы</w:t>
            </w:r>
            <w:r>
              <w:rPr>
                <w:sz w:val="28"/>
                <w:szCs w:val="28"/>
              </w:rPr>
              <w:t>.</w:t>
            </w:r>
          </w:p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95C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Информационный час «Правила пожарной безопасности. Правила поведения в общественных местах, во время походов, на водоемах».</w:t>
            </w:r>
          </w:p>
          <w:p w:rsidR="00457076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95CE8">
              <w:rPr>
                <w:sz w:val="28"/>
                <w:szCs w:val="28"/>
              </w:rPr>
              <w:t>.Оформление отрядных уголков, стенных газет</w:t>
            </w:r>
            <w:r>
              <w:rPr>
                <w:sz w:val="28"/>
                <w:szCs w:val="28"/>
              </w:rPr>
              <w:t>.</w:t>
            </w:r>
          </w:p>
          <w:p w:rsidR="00457076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595CE8">
              <w:rPr>
                <w:sz w:val="28"/>
                <w:szCs w:val="28"/>
              </w:rPr>
              <w:t>Торжественное открытие летнего лагеря</w:t>
            </w:r>
            <w:r>
              <w:rPr>
                <w:sz w:val="28"/>
                <w:szCs w:val="28"/>
              </w:rPr>
              <w:t xml:space="preserve"> «Как здорово, что все  мы здесь сегодня собрались!»</w:t>
            </w:r>
          </w:p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95C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Информационный час «Мой рост – мой вес» по отрядам.</w:t>
            </w:r>
          </w:p>
          <w:p w:rsidR="00457076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95CE8">
              <w:rPr>
                <w:sz w:val="28"/>
                <w:szCs w:val="28"/>
              </w:rPr>
              <w:t>. Выбор актива отряда</w:t>
            </w:r>
            <w:r>
              <w:rPr>
                <w:sz w:val="28"/>
                <w:szCs w:val="28"/>
              </w:rPr>
              <w:t>.</w:t>
            </w:r>
          </w:p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Pr="00F13ACE">
              <w:rPr>
                <w:sz w:val="28"/>
                <w:szCs w:val="28"/>
              </w:rPr>
              <w:t>Подготовка территории к работе бригад</w:t>
            </w:r>
            <w:r>
              <w:rPr>
                <w:sz w:val="28"/>
                <w:szCs w:val="28"/>
              </w:rPr>
              <w:t>.</w:t>
            </w:r>
          </w:p>
        </w:tc>
      </w:tr>
      <w:tr w:rsidR="00457076" w:rsidRPr="00595CE8" w:rsidTr="0067582B">
        <w:tc>
          <w:tcPr>
            <w:tcW w:w="667" w:type="dxa"/>
          </w:tcPr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2</w:t>
            </w:r>
          </w:p>
        </w:tc>
        <w:tc>
          <w:tcPr>
            <w:tcW w:w="1816" w:type="dxa"/>
          </w:tcPr>
          <w:p w:rsidR="00457076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57076" w:rsidRPr="00595CE8">
              <w:rPr>
                <w:sz w:val="28"/>
                <w:szCs w:val="28"/>
              </w:rPr>
              <w:t>.0</w:t>
            </w:r>
            <w:r w:rsidR="00200967">
              <w:rPr>
                <w:sz w:val="28"/>
                <w:szCs w:val="28"/>
              </w:rPr>
              <w:t>5</w:t>
            </w:r>
            <w:r w:rsidR="00457076" w:rsidRPr="00595CE8">
              <w:rPr>
                <w:sz w:val="28"/>
                <w:szCs w:val="28"/>
              </w:rPr>
              <w:t>.20</w:t>
            </w:r>
            <w:r w:rsidR="0045707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457076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697932">
              <w:rPr>
                <w:sz w:val="28"/>
                <w:szCs w:val="28"/>
              </w:rPr>
              <w:t xml:space="preserve">Рабочая  линейка, зарядка </w:t>
            </w:r>
            <w:r w:rsidRPr="0014341B">
              <w:rPr>
                <w:rFonts w:eastAsia="Calibri"/>
                <w:sz w:val="28"/>
                <w:szCs w:val="28"/>
              </w:rPr>
              <w:t>без непосредственного контакта между детьми из разных отрядов</w:t>
            </w:r>
            <w:r w:rsidRPr="0014341B">
              <w:rPr>
                <w:sz w:val="28"/>
                <w:szCs w:val="28"/>
              </w:rPr>
              <w:t>.</w:t>
            </w:r>
          </w:p>
          <w:p w:rsidR="00457076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7A39BF">
              <w:rPr>
                <w:sz w:val="28"/>
                <w:szCs w:val="28"/>
              </w:rPr>
              <w:t xml:space="preserve"> </w:t>
            </w:r>
            <w:r w:rsidR="00200967" w:rsidRPr="007A39BF">
              <w:rPr>
                <w:sz w:val="28"/>
                <w:szCs w:val="28"/>
              </w:rPr>
              <w:t>Работа в школе и на пришкольном   участке: поливка и прополка</w:t>
            </w:r>
            <w:r w:rsidR="00A62779">
              <w:rPr>
                <w:sz w:val="28"/>
                <w:szCs w:val="28"/>
              </w:rPr>
              <w:t xml:space="preserve"> </w:t>
            </w:r>
            <w:r w:rsidR="00200967" w:rsidRPr="007A39BF">
              <w:rPr>
                <w:sz w:val="28"/>
                <w:szCs w:val="28"/>
              </w:rPr>
              <w:t>посаженных растений.</w:t>
            </w:r>
          </w:p>
          <w:p w:rsidR="00457076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Конкурс «Визитка отряда»</w:t>
            </w:r>
          </w:p>
          <w:p w:rsidR="00457076" w:rsidRDefault="00457076" w:rsidP="00457076">
            <w:pPr>
              <w:pStyle w:val="af4"/>
              <w:jc w:val="both"/>
              <w:rPr>
                <w:rStyle w:val="aff0"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Реализация проекта </w:t>
            </w:r>
            <w:r w:rsidR="00087E33" w:rsidRPr="00FB699D">
              <w:rPr>
                <w:sz w:val="28"/>
                <w:szCs w:val="28"/>
              </w:rPr>
              <w:t>«</w:t>
            </w:r>
            <w:r w:rsidR="00087E33">
              <w:rPr>
                <w:sz w:val="28"/>
                <w:szCs w:val="28"/>
              </w:rPr>
              <w:t>Наша дружная СемьЯ</w:t>
            </w:r>
            <w:r w:rsidR="00087E33" w:rsidRPr="00976764">
              <w:t>»</w:t>
            </w:r>
            <w:r>
              <w:rPr>
                <w:rStyle w:val="aff0"/>
                <w:sz w:val="28"/>
                <w:szCs w:val="28"/>
              </w:rPr>
              <w:t xml:space="preserve"> </w:t>
            </w:r>
          </w:p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(см. Приложение)</w:t>
            </w:r>
          </w:p>
        </w:tc>
      </w:tr>
      <w:tr w:rsidR="00457076" w:rsidRPr="00595CE8" w:rsidTr="0067582B">
        <w:tc>
          <w:tcPr>
            <w:tcW w:w="667" w:type="dxa"/>
          </w:tcPr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457076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457076" w:rsidRPr="00595CE8">
              <w:rPr>
                <w:sz w:val="28"/>
                <w:szCs w:val="28"/>
              </w:rPr>
              <w:t>.0</w:t>
            </w:r>
            <w:r w:rsidR="00200967">
              <w:rPr>
                <w:sz w:val="28"/>
                <w:szCs w:val="28"/>
              </w:rPr>
              <w:t>5</w:t>
            </w:r>
            <w:r w:rsidR="00457076" w:rsidRPr="00595CE8">
              <w:rPr>
                <w:sz w:val="28"/>
                <w:szCs w:val="28"/>
              </w:rPr>
              <w:t>.20</w:t>
            </w:r>
            <w:r w:rsidR="0045707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457076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697932">
              <w:rPr>
                <w:sz w:val="28"/>
                <w:szCs w:val="28"/>
              </w:rPr>
              <w:t xml:space="preserve">Рабочая  линейка, зарядка </w:t>
            </w:r>
            <w:r w:rsidRPr="0014341B">
              <w:rPr>
                <w:rFonts w:eastAsia="Calibri"/>
                <w:sz w:val="28"/>
                <w:szCs w:val="28"/>
              </w:rPr>
              <w:t>без непосредственного контакта между детьми из разных отрядов</w:t>
            </w:r>
            <w:r w:rsidRPr="0014341B">
              <w:rPr>
                <w:sz w:val="28"/>
                <w:szCs w:val="28"/>
              </w:rPr>
              <w:t>.</w:t>
            </w:r>
          </w:p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Диспут «Осторожно – яды: табак и алкоголь»</w:t>
            </w:r>
          </w:p>
          <w:p w:rsidR="00457076" w:rsidRPr="00F13ACE" w:rsidRDefault="00457076" w:rsidP="00200967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95CE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13ACE">
              <w:rPr>
                <w:rFonts w:ascii="Times New Roman" w:hAnsi="Times New Roman"/>
                <w:sz w:val="28"/>
                <w:szCs w:val="28"/>
              </w:rPr>
              <w:t>Озеленение  школьного двора:   подготовка клумб, лунок для деревьев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57076" w:rsidRDefault="00457076" w:rsidP="00457076">
            <w:pPr>
              <w:pStyle w:val="af4"/>
              <w:jc w:val="both"/>
              <w:rPr>
                <w:rStyle w:val="aff0"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Реализация проекта </w:t>
            </w:r>
            <w:r w:rsidR="00087E33" w:rsidRPr="00FB699D">
              <w:rPr>
                <w:sz w:val="28"/>
                <w:szCs w:val="28"/>
              </w:rPr>
              <w:t>«</w:t>
            </w:r>
            <w:r w:rsidR="00087E33">
              <w:rPr>
                <w:sz w:val="28"/>
                <w:szCs w:val="28"/>
              </w:rPr>
              <w:t>Наша дружная СемьЯ</w:t>
            </w:r>
            <w:r w:rsidR="00087E33" w:rsidRPr="00976764">
              <w:t>»</w:t>
            </w:r>
          </w:p>
          <w:p w:rsidR="00457076" w:rsidRPr="00595CE8" w:rsidRDefault="00457076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(см. Приложение)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9F332D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16" w:type="dxa"/>
          </w:tcPr>
          <w:p w:rsidR="0067582B" w:rsidRPr="00595CE8" w:rsidRDefault="0067582B" w:rsidP="009F332D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595CE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595CE8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9F332D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697932">
              <w:rPr>
                <w:sz w:val="28"/>
                <w:szCs w:val="28"/>
              </w:rPr>
              <w:t xml:space="preserve">Рабочая  линейка, зарядка </w:t>
            </w:r>
            <w:r w:rsidRPr="0014341B">
              <w:rPr>
                <w:rFonts w:eastAsia="Calibri"/>
                <w:sz w:val="28"/>
                <w:szCs w:val="28"/>
              </w:rPr>
              <w:t>без непосредственного контакта между детьми из разных отрядов</w:t>
            </w:r>
            <w:r w:rsidRPr="0014341B">
              <w:rPr>
                <w:sz w:val="28"/>
                <w:szCs w:val="28"/>
              </w:rPr>
              <w:t>.</w:t>
            </w:r>
          </w:p>
          <w:p w:rsidR="0067582B" w:rsidRPr="00595CE8" w:rsidRDefault="0067582B" w:rsidP="009F332D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Диспут «Осторожно – яды: табак и алкоголь»</w:t>
            </w:r>
          </w:p>
          <w:p w:rsidR="0067582B" w:rsidRPr="00F13ACE" w:rsidRDefault="0067582B" w:rsidP="009F332D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95CE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13ACE">
              <w:rPr>
                <w:rFonts w:ascii="Times New Roman" w:hAnsi="Times New Roman"/>
                <w:sz w:val="28"/>
                <w:szCs w:val="28"/>
              </w:rPr>
              <w:t>Озеленение  школьного двора:   подготовка клумб, лунок для деревьев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7582B" w:rsidRDefault="0067582B" w:rsidP="009F332D">
            <w:pPr>
              <w:pStyle w:val="af4"/>
              <w:jc w:val="both"/>
              <w:rPr>
                <w:rStyle w:val="aff0"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  <w:p w:rsidR="0067582B" w:rsidRPr="00595CE8" w:rsidRDefault="0067582B" w:rsidP="009F332D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(см. Приложение)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16" w:type="dxa"/>
          </w:tcPr>
          <w:p w:rsidR="0067582B" w:rsidRPr="00595CE8" w:rsidRDefault="0067582B" w:rsidP="00D879B9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595CE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595CE8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D879B9">
              <w:rPr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14341B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Default="0067582B" w:rsidP="00200967">
            <w:pPr>
              <w:snapToGrid w:val="0"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00967">
              <w:rPr>
                <w:rFonts w:ascii="Times New Roman" w:hAnsi="Times New Roman"/>
                <w:sz w:val="28"/>
                <w:szCs w:val="28"/>
              </w:rPr>
              <w:t>. Городской праздник, посвященный Дню защиты детей.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3.Интеллектуальная игра «Я, ты, он, она …</w:t>
            </w:r>
            <w:r w:rsidRPr="00881C30">
              <w:rPr>
                <w:sz w:val="28"/>
                <w:szCs w:val="28"/>
                <w:shd w:val="clear" w:color="auto" w:fill="FFFFFF"/>
              </w:rPr>
              <w:t xml:space="preserve"> Улан-Удэ – </w:t>
            </w:r>
            <w:r w:rsidRPr="00881C30">
              <w:rPr>
                <w:sz w:val="28"/>
                <w:szCs w:val="28"/>
                <w:shd w:val="clear" w:color="auto" w:fill="FFFFFF"/>
              </w:rPr>
              <w:lastRenderedPageBreak/>
              <w:t>наш общий дом»</w:t>
            </w:r>
            <w:r>
              <w:rPr>
                <w:sz w:val="28"/>
                <w:szCs w:val="28"/>
              </w:rPr>
              <w:t xml:space="preserve"> по отрядам.</w:t>
            </w:r>
          </w:p>
          <w:p w:rsidR="0067582B" w:rsidRDefault="0067582B" w:rsidP="00457076">
            <w:pPr>
              <w:pStyle w:val="af4"/>
              <w:jc w:val="both"/>
              <w:rPr>
                <w:rStyle w:val="aff0"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(см. Приложение)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Pr="00595CE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595CE8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14341B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Минута здоровья «Лекарственные травы»</w:t>
            </w:r>
          </w:p>
          <w:p w:rsidR="0067582B" w:rsidRPr="007A39BF" w:rsidRDefault="0067582B" w:rsidP="00200967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7A39BF">
              <w:rPr>
                <w:rFonts w:ascii="Times New Roman" w:hAnsi="Times New Roman"/>
                <w:sz w:val="28"/>
                <w:szCs w:val="28"/>
              </w:rPr>
              <w:t>Ландшафтный дизайн пришкольного участка.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Спортивные игры на стадионе «Мы самые ловкие».</w:t>
            </w:r>
          </w:p>
          <w:p w:rsidR="0067582B" w:rsidRDefault="0067582B" w:rsidP="00457076">
            <w:pPr>
              <w:pStyle w:val="af4"/>
              <w:jc w:val="both"/>
              <w:rPr>
                <w:rStyle w:val="aff0"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(см. Приложение)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595CE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595CE8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14341B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 xml:space="preserve">. </w:t>
            </w:r>
            <w:r w:rsidRPr="003207F3">
              <w:rPr>
                <w:sz w:val="28"/>
                <w:szCs w:val="28"/>
              </w:rPr>
              <w:t>Мероприятие, посвященное дню рождения А.С. Пушкина «Там, на неведомых дорожках».</w:t>
            </w:r>
          </w:p>
          <w:p w:rsidR="0067582B" w:rsidRPr="007A39BF" w:rsidRDefault="0067582B" w:rsidP="00200967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95CE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A39BF">
              <w:rPr>
                <w:rFonts w:ascii="Times New Roman" w:hAnsi="Times New Roman"/>
                <w:sz w:val="28"/>
                <w:szCs w:val="28"/>
              </w:rPr>
              <w:t>Трудовой  десант  в  школе.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595CE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14341B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Default="0067582B" w:rsidP="00200967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 </w:t>
            </w:r>
            <w:r w:rsidRPr="007A39BF">
              <w:rPr>
                <w:rFonts w:ascii="Times New Roman" w:hAnsi="Times New Roman"/>
                <w:sz w:val="28"/>
                <w:szCs w:val="28"/>
              </w:rPr>
              <w:t>Работа в школе и на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ришкольном   участке: поливка и </w:t>
            </w:r>
            <w:r w:rsidRPr="007A39BF">
              <w:rPr>
                <w:rFonts w:ascii="Times New Roman" w:hAnsi="Times New Roman"/>
                <w:sz w:val="28"/>
                <w:szCs w:val="28"/>
              </w:rPr>
              <w:t>прополка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39BF">
              <w:rPr>
                <w:rFonts w:ascii="Times New Roman" w:hAnsi="Times New Roman"/>
                <w:sz w:val="28"/>
                <w:szCs w:val="28"/>
              </w:rPr>
              <w:t>посаженных растений.</w:t>
            </w:r>
          </w:p>
          <w:p w:rsidR="0067582B" w:rsidRDefault="0067582B" w:rsidP="00200967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  Соревнования «Полоса препятствий»</w:t>
            </w:r>
          </w:p>
          <w:p w:rsidR="0067582B" w:rsidRPr="00595CE8" w:rsidRDefault="0067582B" w:rsidP="00087E33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595CE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595CE8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14341B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>.</w:t>
            </w:r>
            <w:r w:rsidRPr="003207F3">
              <w:rPr>
                <w:sz w:val="28"/>
                <w:szCs w:val="28"/>
              </w:rPr>
              <w:t xml:space="preserve"> Мероприятие, посвященное дню рождения А.С. Пушкина «Там, на неведомых дорожках».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7A39BF">
              <w:rPr>
                <w:sz w:val="28"/>
                <w:szCs w:val="28"/>
              </w:rPr>
              <w:t>Работа в школе и на пришкольном   участке: поливка и прополка</w:t>
            </w:r>
            <w:r>
              <w:rPr>
                <w:sz w:val="28"/>
                <w:szCs w:val="28"/>
              </w:rPr>
              <w:t xml:space="preserve"> </w:t>
            </w:r>
            <w:r w:rsidRPr="007A39BF">
              <w:rPr>
                <w:sz w:val="28"/>
                <w:szCs w:val="28"/>
              </w:rPr>
              <w:t>посаженных растений.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95CE8">
              <w:rPr>
                <w:sz w:val="28"/>
                <w:szCs w:val="28"/>
              </w:rPr>
              <w:t xml:space="preserve">. </w:t>
            </w:r>
            <w:r w:rsidRPr="0041268B">
              <w:rPr>
                <w:sz w:val="28"/>
                <w:szCs w:val="28"/>
              </w:rPr>
              <w:t>«Дорожный лабиринт», соревнование велосипедистов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595CE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14341B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Разговор по душам «Курить – здоровью вредить».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881C30">
              <w:rPr>
                <w:sz w:val="28"/>
                <w:szCs w:val="28"/>
              </w:rPr>
              <w:t>3. Экскурсия «Удивительное в природе» в парке им. С. Орешкова по отрядам, фотоотчет</w:t>
            </w:r>
            <w:r>
              <w:rPr>
                <w:sz w:val="28"/>
                <w:szCs w:val="28"/>
              </w:rPr>
              <w:t>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7A39BF">
              <w:rPr>
                <w:sz w:val="28"/>
                <w:szCs w:val="28"/>
              </w:rPr>
              <w:t>Работа в школе и на пришкольном   участке: поливка и прополка</w:t>
            </w:r>
            <w:r>
              <w:rPr>
                <w:sz w:val="28"/>
                <w:szCs w:val="28"/>
              </w:rPr>
              <w:t xml:space="preserve"> </w:t>
            </w:r>
            <w:r w:rsidRPr="007A39BF">
              <w:rPr>
                <w:sz w:val="28"/>
                <w:szCs w:val="28"/>
              </w:rPr>
              <w:t>посаженных растений</w:t>
            </w:r>
            <w:r>
              <w:rPr>
                <w:sz w:val="28"/>
                <w:szCs w:val="28"/>
              </w:rPr>
              <w:t xml:space="preserve"> по отрядам</w:t>
            </w:r>
            <w:r w:rsidRPr="007A39BF">
              <w:rPr>
                <w:sz w:val="28"/>
                <w:szCs w:val="28"/>
              </w:rPr>
              <w:t>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595CE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Рабочая  линейка, зарядка </w:t>
            </w:r>
            <w:r w:rsidRPr="00881C30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>. Минутка здоровья «</w:t>
            </w:r>
            <w:r>
              <w:rPr>
                <w:sz w:val="28"/>
                <w:szCs w:val="28"/>
              </w:rPr>
              <w:t>О пользе и вреде солнца</w:t>
            </w:r>
            <w:r w:rsidRPr="00595CE8">
              <w:rPr>
                <w:sz w:val="28"/>
                <w:szCs w:val="28"/>
              </w:rPr>
              <w:t>»</w:t>
            </w:r>
          </w:p>
          <w:p w:rsidR="0067582B" w:rsidRPr="007A39BF" w:rsidRDefault="0067582B" w:rsidP="00200967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7A39BF">
              <w:rPr>
                <w:rFonts w:ascii="Times New Roman" w:hAnsi="Times New Roman"/>
                <w:sz w:val="28"/>
                <w:szCs w:val="28"/>
              </w:rPr>
              <w:t>Работа в школе и на пришкольном   участке: поливка и прополка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39BF">
              <w:rPr>
                <w:rFonts w:ascii="Times New Roman" w:hAnsi="Times New Roman"/>
                <w:sz w:val="28"/>
                <w:szCs w:val="28"/>
              </w:rPr>
              <w:t>посаженных растений.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595CE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881C30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>. Час общения «</w:t>
            </w:r>
            <w:r>
              <w:rPr>
                <w:sz w:val="28"/>
                <w:szCs w:val="28"/>
              </w:rPr>
              <w:t>Мы против экстремизма</w:t>
            </w:r>
            <w:r w:rsidRPr="00595CE8">
              <w:rPr>
                <w:sz w:val="28"/>
                <w:szCs w:val="28"/>
              </w:rPr>
              <w:t>»</w:t>
            </w:r>
          </w:p>
          <w:p w:rsidR="0067582B" w:rsidRDefault="0067582B" w:rsidP="00200967">
            <w:pPr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7A39BF">
              <w:rPr>
                <w:rFonts w:ascii="Times New Roman" w:hAnsi="Times New Roman"/>
                <w:sz w:val="28"/>
                <w:szCs w:val="28"/>
              </w:rPr>
              <w:t>Работа в школе и на пришкольном  участке. Генеральная уборка  школы.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95C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Подвижные</w:t>
            </w:r>
            <w:r w:rsidRPr="00595CE8">
              <w:rPr>
                <w:sz w:val="28"/>
                <w:szCs w:val="28"/>
              </w:rPr>
              <w:t xml:space="preserve"> игры на </w:t>
            </w:r>
            <w:r>
              <w:rPr>
                <w:sz w:val="28"/>
                <w:szCs w:val="28"/>
              </w:rPr>
              <w:t>свежем воздухе «Час игры»</w:t>
            </w:r>
          </w:p>
          <w:p w:rsidR="0067582B" w:rsidRDefault="0067582B" w:rsidP="00457076">
            <w:pPr>
              <w:pStyle w:val="af4"/>
              <w:jc w:val="both"/>
              <w:rPr>
                <w:rStyle w:val="aff0"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95CE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Pr="00697932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881C30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Минута здоровья.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95CE8">
              <w:rPr>
                <w:sz w:val="28"/>
                <w:szCs w:val="28"/>
              </w:rPr>
              <w:t>.</w:t>
            </w:r>
            <w:r w:rsidRPr="007A39BF">
              <w:rPr>
                <w:sz w:val="28"/>
                <w:szCs w:val="28"/>
              </w:rPr>
              <w:t xml:space="preserve">Работа в школе и на пришкольном  участке. 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5D151E">
              <w:rPr>
                <w:sz w:val="28"/>
                <w:szCs w:val="28"/>
              </w:rPr>
              <w:t>Торжественный сбор лагеря, посвя</w:t>
            </w:r>
            <w:r>
              <w:rPr>
                <w:sz w:val="28"/>
                <w:szCs w:val="28"/>
              </w:rPr>
              <w:t xml:space="preserve">щенный Дню независимости России </w:t>
            </w:r>
            <w:r w:rsidRPr="005D151E">
              <w:rPr>
                <w:b/>
                <w:bCs/>
                <w:sz w:val="28"/>
                <w:szCs w:val="28"/>
              </w:rPr>
              <w:t xml:space="preserve">Моя родина - Россия. </w:t>
            </w:r>
            <w:r>
              <w:rPr>
                <w:b/>
                <w:bCs/>
                <w:sz w:val="28"/>
                <w:szCs w:val="28"/>
              </w:rPr>
              <w:t xml:space="preserve">Мой любимый город. </w:t>
            </w:r>
            <w:r w:rsidRPr="005D151E">
              <w:rPr>
                <w:bCs/>
                <w:sz w:val="28"/>
                <w:szCs w:val="28"/>
              </w:rPr>
              <w:t>И</w:t>
            </w:r>
            <w:r w:rsidRPr="005D151E">
              <w:rPr>
                <w:sz w:val="28"/>
                <w:szCs w:val="28"/>
              </w:rPr>
              <w:t>гра</w:t>
            </w:r>
            <w:r>
              <w:rPr>
                <w:sz w:val="28"/>
                <w:szCs w:val="28"/>
              </w:rPr>
              <w:t xml:space="preserve"> по отрядам.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95CE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595CE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881C30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>. Минутка здоровья «</w:t>
            </w:r>
            <w:r>
              <w:rPr>
                <w:sz w:val="28"/>
                <w:szCs w:val="28"/>
              </w:rPr>
              <w:t>Осанка – основа красивой походки</w:t>
            </w:r>
            <w:r w:rsidRPr="00595CE8">
              <w:rPr>
                <w:sz w:val="28"/>
                <w:szCs w:val="28"/>
              </w:rPr>
              <w:t>»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95CE8">
              <w:rPr>
                <w:sz w:val="28"/>
                <w:szCs w:val="28"/>
              </w:rPr>
              <w:t>.</w:t>
            </w:r>
            <w:r w:rsidRPr="007A39BF">
              <w:rPr>
                <w:sz w:val="28"/>
                <w:szCs w:val="28"/>
              </w:rPr>
              <w:t>Работа в школе и на пришкольном  участке. Генеральная уборка  школы.</w:t>
            </w:r>
          </w:p>
          <w:p w:rsidR="0067582B" w:rsidRPr="005D151E" w:rsidRDefault="0067582B" w:rsidP="0045707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4.Спортивно – развлекательная программа «Богатырский турнир»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881C30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Pr="00595CE8" w:rsidRDefault="0067582B" w:rsidP="00087E33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595CE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881C30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95CE8">
              <w:rPr>
                <w:sz w:val="28"/>
                <w:szCs w:val="28"/>
              </w:rPr>
              <w:t>.</w:t>
            </w:r>
            <w:r w:rsidRPr="007A39BF">
              <w:rPr>
                <w:sz w:val="28"/>
                <w:szCs w:val="28"/>
              </w:rPr>
              <w:t>Работа на пришкольном участке, в школе.</w:t>
            </w:r>
          </w:p>
          <w:p w:rsidR="0067582B" w:rsidRPr="007A39BF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3.Тренинг «В кругу друзей» (Улан-Удэ – встречает гостей).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16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595CE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1C3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881C30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Pr="007A39BF" w:rsidRDefault="0067582B" w:rsidP="00200967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A39BF">
              <w:rPr>
                <w:rFonts w:ascii="Times New Roman" w:hAnsi="Times New Roman"/>
                <w:sz w:val="28"/>
                <w:szCs w:val="28"/>
              </w:rPr>
              <w:t>. Работа на пришкольном участке, в школе.</w:t>
            </w:r>
          </w:p>
          <w:p w:rsidR="0067582B" w:rsidRPr="007A39BF" w:rsidRDefault="0067582B" w:rsidP="0020096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7A39BF">
              <w:rPr>
                <w:rFonts w:ascii="Times New Roman" w:hAnsi="Times New Roman"/>
                <w:sz w:val="28"/>
                <w:szCs w:val="28"/>
              </w:rPr>
              <w:t>Наведение порядка и  уборка в подсобных  помещениях.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16" w:type="dxa"/>
          </w:tcPr>
          <w:p w:rsidR="0067582B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595CE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Default="0067582B" w:rsidP="004570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 </w:t>
            </w:r>
            <w:r w:rsidRPr="00697932">
              <w:rPr>
                <w:rFonts w:ascii="Times New Roman" w:hAnsi="Times New Roman"/>
                <w:sz w:val="28"/>
                <w:szCs w:val="28"/>
              </w:rPr>
              <w:t xml:space="preserve">Рабочая  линейка, зарядка </w:t>
            </w:r>
            <w:r w:rsidRPr="00881C30">
              <w:rPr>
                <w:rFonts w:ascii="Times New Roman" w:hAnsi="Times New Roman"/>
                <w:sz w:val="28"/>
                <w:szCs w:val="28"/>
              </w:rPr>
              <w:t>без непосредственного контакта между детьми из разных отрядов.</w:t>
            </w:r>
          </w:p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Реализация проекта </w:t>
            </w:r>
            <w:r w:rsidRPr="00FB69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Наша дружная СемьЯ</w:t>
            </w:r>
            <w:r w:rsidRPr="00976764">
              <w:t>»</w:t>
            </w:r>
          </w:p>
        </w:tc>
      </w:tr>
      <w:tr w:rsidR="0067582B" w:rsidRPr="00595CE8" w:rsidTr="0067582B">
        <w:tc>
          <w:tcPr>
            <w:tcW w:w="667" w:type="dxa"/>
          </w:tcPr>
          <w:p w:rsidR="0067582B" w:rsidRPr="00595CE8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16" w:type="dxa"/>
          </w:tcPr>
          <w:p w:rsidR="0067582B" w:rsidRDefault="0067582B" w:rsidP="0067582B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595CE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7088" w:type="dxa"/>
          </w:tcPr>
          <w:p w:rsidR="0067582B" w:rsidRPr="00595CE8" w:rsidRDefault="0067582B" w:rsidP="00457076">
            <w:pPr>
              <w:pStyle w:val="af4"/>
              <w:jc w:val="both"/>
              <w:rPr>
                <w:sz w:val="28"/>
                <w:szCs w:val="28"/>
              </w:rPr>
            </w:pPr>
            <w:r w:rsidRPr="00595CE8">
              <w:rPr>
                <w:sz w:val="28"/>
                <w:szCs w:val="28"/>
              </w:rPr>
              <w:t>Торжественное закрытие лагеря</w:t>
            </w:r>
            <w:r>
              <w:rPr>
                <w:sz w:val="28"/>
                <w:szCs w:val="28"/>
              </w:rPr>
              <w:t xml:space="preserve"> «До свидания лагерь!»</w:t>
            </w:r>
          </w:p>
        </w:tc>
      </w:tr>
    </w:tbl>
    <w:p w:rsidR="00457076" w:rsidRDefault="00457076" w:rsidP="00457076">
      <w:pPr>
        <w:pStyle w:val="af4"/>
        <w:jc w:val="center"/>
        <w:rPr>
          <w:b/>
          <w:sz w:val="28"/>
          <w:szCs w:val="28"/>
        </w:rPr>
      </w:pPr>
    </w:p>
    <w:p w:rsidR="00087E33" w:rsidRDefault="00087E33" w:rsidP="00457076">
      <w:pPr>
        <w:pStyle w:val="af4"/>
        <w:jc w:val="center"/>
        <w:rPr>
          <w:b/>
          <w:sz w:val="28"/>
          <w:szCs w:val="28"/>
        </w:rPr>
      </w:pPr>
    </w:p>
    <w:p w:rsidR="00087E33" w:rsidRDefault="00087E33" w:rsidP="00457076">
      <w:pPr>
        <w:pStyle w:val="af4"/>
        <w:jc w:val="center"/>
        <w:rPr>
          <w:b/>
          <w:sz w:val="28"/>
          <w:szCs w:val="28"/>
        </w:rPr>
      </w:pPr>
    </w:p>
    <w:p w:rsidR="00457076" w:rsidRDefault="00457076" w:rsidP="00457076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литературы.</w:t>
      </w:r>
    </w:p>
    <w:p w:rsidR="00457076" w:rsidRDefault="00457076" w:rsidP="00457076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1.Авдакова С.С, Бабенкова Е.Л. Программа деятельности «Лето – это маленькая жизнь» летнего оздоровительного лагеря с дневным пребыванием «Бригантина»//Научно – методический журнал «Заместитель директора школы по воспитательной работе»  - 2013. -№2. – с.90 – 103.</w:t>
      </w:r>
    </w:p>
    <w:p w:rsidR="00457076" w:rsidRDefault="00457076" w:rsidP="00457076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2.Тимофеев Ю. Игры в летнем оздоровительном лагере.// Воспитание школьников.- 2002. - №5. – с.53 – 55.</w:t>
      </w:r>
    </w:p>
    <w:p w:rsidR="00457076" w:rsidRDefault="00457076" w:rsidP="00457076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Внеклассная работа в начальной школе «Калейдоскоп увлекательных мероприятий» Авторы-составители: Е.М.Елизарова, Г.Н.Решетникова: «Учитель» Волгоград –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</w:t>
      </w:r>
    </w:p>
    <w:p w:rsidR="00457076" w:rsidRDefault="00457076" w:rsidP="00457076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4.Постнова С.В. Материалы в помощь вожатому.//Педсовет. – 2007. - №3. –5.</w:t>
      </w:r>
      <w:r w:rsidRPr="00FA1555">
        <w:rPr>
          <w:sz w:val="28"/>
          <w:szCs w:val="28"/>
        </w:rPr>
        <w:t>Организационно-правовое сопровождение летней оздоровительной</w:t>
      </w:r>
      <w:r w:rsidR="007F7732">
        <w:rPr>
          <w:sz w:val="28"/>
          <w:szCs w:val="28"/>
        </w:rPr>
        <w:t xml:space="preserve"> </w:t>
      </w:r>
      <w:r w:rsidRPr="00FA1555">
        <w:rPr>
          <w:sz w:val="28"/>
          <w:szCs w:val="28"/>
        </w:rPr>
        <w:t>к</w:t>
      </w:r>
      <w:r w:rsidR="007F7732">
        <w:rPr>
          <w:sz w:val="28"/>
          <w:szCs w:val="28"/>
        </w:rPr>
        <w:t>о</w:t>
      </w:r>
      <w:r w:rsidRPr="00FA1555">
        <w:rPr>
          <w:sz w:val="28"/>
          <w:szCs w:val="28"/>
        </w:rPr>
        <w:t xml:space="preserve">мпании на базе общеобразовательных учреждений (методические   рекомендации) </w:t>
      </w:r>
      <w:smartTag w:uri="urn:schemas-microsoft-com:office:smarttags" w:element="metricconverter">
        <w:smartTagPr>
          <w:attr w:name="ProductID" w:val="2012 г"/>
        </w:smartTagPr>
        <w:r w:rsidRPr="00FA1555">
          <w:rPr>
            <w:sz w:val="28"/>
            <w:szCs w:val="28"/>
          </w:rPr>
          <w:t>2</w:t>
        </w:r>
        <w:r>
          <w:rPr>
            <w:sz w:val="28"/>
            <w:szCs w:val="28"/>
          </w:rPr>
          <w:t>012 г</w:t>
        </w:r>
      </w:smartTag>
      <w:r>
        <w:rPr>
          <w:sz w:val="28"/>
          <w:szCs w:val="28"/>
        </w:rPr>
        <w:t>.</w:t>
      </w:r>
    </w:p>
    <w:p w:rsidR="00457076" w:rsidRPr="00E2252E" w:rsidRDefault="00457076" w:rsidP="00457076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6.Касимова Т.А. Патриотическое воспитание  школьников. – М., «Айрис», 2005.</w:t>
      </w:r>
    </w:p>
    <w:p w:rsidR="00457076" w:rsidRPr="007F7732" w:rsidRDefault="00457076" w:rsidP="00457076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8"/>
          <w:szCs w:val="28"/>
        </w:rPr>
      </w:pPr>
      <w:r w:rsidRPr="007F7732">
        <w:rPr>
          <w:sz w:val="28"/>
          <w:szCs w:val="28"/>
        </w:rPr>
        <w:t>7.Классному руководителю. – М., «Владос», 2001.</w:t>
      </w:r>
    </w:p>
    <w:p w:rsidR="00457076" w:rsidRDefault="00457076" w:rsidP="00457076">
      <w:pPr>
        <w:pStyle w:val="msonormalbullet2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8.Курганский С.М. Путешествие по Играй – городу. – М.,  2007.</w:t>
      </w:r>
    </w:p>
    <w:p w:rsidR="00457076" w:rsidRDefault="00457076" w:rsidP="00457076">
      <w:pPr>
        <w:pStyle w:val="af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9.Шаульская Н.И. Поиграем в эрудитов? –Р-на-Д., «Феникс», 2005.</w:t>
      </w:r>
    </w:p>
    <w:p w:rsidR="007F7732" w:rsidRPr="007F7732" w:rsidRDefault="00457076" w:rsidP="007F7732">
      <w:pPr>
        <w:pStyle w:val="af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10.Школа интересных каникул./Огнева С.Г. и др.- Волгоград: «Учитель», </w:t>
      </w:r>
      <w:r w:rsidRPr="007F7732">
        <w:rPr>
          <w:sz w:val="28"/>
          <w:szCs w:val="28"/>
        </w:rPr>
        <w:t>2007.</w:t>
      </w:r>
    </w:p>
    <w:p w:rsidR="007F7732" w:rsidRDefault="007F7732" w:rsidP="007F7732">
      <w:pPr>
        <w:spacing w:line="360" w:lineRule="auto"/>
        <w:jc w:val="left"/>
        <w:rPr>
          <w:sz w:val="28"/>
          <w:szCs w:val="28"/>
        </w:rPr>
      </w:pPr>
      <w:r w:rsidRPr="007F7732">
        <w:rPr>
          <w:rFonts w:ascii="Times New Roman" w:hAnsi="Times New Roman"/>
          <w:sz w:val="28"/>
          <w:szCs w:val="28"/>
        </w:rPr>
        <w:t>11.Герд И.Я. (сост.) Сборник работ и ремесел, полезных для детей различных возрастов, 1885</w:t>
      </w:r>
      <w:r w:rsidRPr="007F7732">
        <w:rPr>
          <w:sz w:val="28"/>
          <w:szCs w:val="28"/>
        </w:rPr>
        <w:t xml:space="preserve"> г.</w:t>
      </w:r>
    </w:p>
    <w:p w:rsidR="007F7732" w:rsidRPr="007F7732" w:rsidRDefault="007F7732" w:rsidP="007F7732">
      <w:p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12.</w:t>
      </w:r>
      <w:r w:rsidRPr="007F7732">
        <w:rPr>
          <w:rFonts w:ascii="Times New Roman" w:hAnsi="Times New Roman"/>
          <w:sz w:val="28"/>
          <w:szCs w:val="28"/>
        </w:rPr>
        <w:t xml:space="preserve"> </w:t>
      </w:r>
      <w:hyperlink r:id="rId10" w:tgtFrame="_blank" w:history="1">
        <w:r w:rsidRPr="007F773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Гладков Н.Н. «Народные ремёсла</w:t>
        </w:r>
        <w:r w:rsidR="0009570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 Энциклопедия умельца», 1995г.</w:t>
        </w:r>
      </w:hyperlink>
      <w:r w:rsidRPr="007F7732">
        <w:rPr>
          <w:sz w:val="28"/>
          <w:szCs w:val="28"/>
        </w:rPr>
        <w:t xml:space="preserve"> </w:t>
      </w:r>
    </w:p>
    <w:p w:rsidR="00457076" w:rsidRPr="00981267" w:rsidRDefault="00457076" w:rsidP="00457076">
      <w:pPr>
        <w:pStyle w:val="af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457076" w:rsidRDefault="00457076" w:rsidP="0009570F">
      <w:pPr>
        <w:spacing w:before="100" w:beforeAutospacing="1" w:after="100" w:afterAutospacing="1" w:line="240" w:lineRule="auto"/>
        <w:rPr>
          <w:rFonts w:ascii="Times New Roman" w:hAnsi="Times New Roman"/>
          <w:b/>
          <w:color w:val="C00000"/>
          <w:sz w:val="28"/>
          <w:szCs w:val="28"/>
        </w:rPr>
      </w:pPr>
    </w:p>
    <w:p w:rsidR="00087E33" w:rsidRDefault="00087E33" w:rsidP="00457076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color w:val="C00000"/>
          <w:sz w:val="28"/>
          <w:szCs w:val="28"/>
        </w:rPr>
      </w:pPr>
    </w:p>
    <w:p w:rsidR="00087E33" w:rsidRDefault="00087E33" w:rsidP="00457076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color w:val="C00000"/>
          <w:sz w:val="28"/>
          <w:szCs w:val="28"/>
        </w:rPr>
      </w:pPr>
    </w:p>
    <w:p w:rsidR="00087E33" w:rsidRDefault="00087E33" w:rsidP="00457076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color w:val="C00000"/>
          <w:sz w:val="28"/>
          <w:szCs w:val="28"/>
        </w:rPr>
      </w:pPr>
    </w:p>
    <w:p w:rsidR="00087E33" w:rsidRDefault="00087E33" w:rsidP="00457076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color w:val="C00000"/>
          <w:sz w:val="28"/>
          <w:szCs w:val="28"/>
        </w:rPr>
      </w:pPr>
    </w:p>
    <w:p w:rsidR="0067582B" w:rsidRDefault="0067582B" w:rsidP="00457076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color w:val="C00000"/>
          <w:sz w:val="28"/>
          <w:szCs w:val="28"/>
        </w:rPr>
      </w:pPr>
    </w:p>
    <w:p w:rsidR="00457076" w:rsidRDefault="00457076" w:rsidP="00457076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color w:val="C00000"/>
          <w:sz w:val="28"/>
          <w:szCs w:val="28"/>
        </w:rPr>
      </w:pPr>
      <w:r w:rsidRPr="00C652F4">
        <w:rPr>
          <w:rFonts w:ascii="Times New Roman" w:hAnsi="Times New Roman"/>
          <w:b/>
          <w:color w:val="C00000"/>
          <w:sz w:val="28"/>
          <w:szCs w:val="28"/>
        </w:rPr>
        <w:lastRenderedPageBreak/>
        <w:t>ПРИЛОЖЕНИЕ</w:t>
      </w:r>
    </w:p>
    <w:p w:rsidR="00457076" w:rsidRDefault="00457076" w:rsidP="00457076"/>
    <w:p w:rsidR="00457076" w:rsidRDefault="00457076" w:rsidP="00457076"/>
    <w:p w:rsidR="00457076" w:rsidRPr="003A505A" w:rsidRDefault="00087E33" w:rsidP="00457076">
      <w:pPr>
        <w:spacing w:line="360" w:lineRule="auto"/>
        <w:rPr>
          <w:rFonts w:ascii="Times New Roman" w:hAnsi="Times New Roman"/>
          <w:b/>
          <w:color w:val="00B050"/>
          <w:sz w:val="40"/>
          <w:szCs w:val="40"/>
        </w:rPr>
      </w:pPr>
      <w:r w:rsidRPr="003A505A">
        <w:rPr>
          <w:rFonts w:ascii="Times New Roman" w:eastAsia="Times New Roman" w:hAnsi="Times New Roman"/>
          <w:b/>
          <w:color w:val="00B050"/>
          <w:sz w:val="40"/>
          <w:szCs w:val="40"/>
          <w:lang w:eastAsia="ru-RU"/>
        </w:rPr>
        <w:t>«Наша дружная СемьЯ»</w:t>
      </w:r>
    </w:p>
    <w:p w:rsidR="00457076" w:rsidRPr="00F03C2D" w:rsidRDefault="00457076" w:rsidP="0045707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F03C2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57076" w:rsidRPr="00F03C2D" w:rsidRDefault="00457076" w:rsidP="0045707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Воспитание творческой активности учащихся в процессе изучения ими окружающей среды является одной из актуальных задач. Основным средством такого воспитания и развития учащихся являются проведение на занятиях практических работ. В содержании кружка интегрированы знания из различных областей: физики, химии, палеонтологии, биологии, экологии. Привлечение доступных исторических сведений из палеонтологии позволяет совершать «путешествия» во времени. Наблюдая явления и естественные процессы природы, у учащихся развивается интерес к таким предметам, как физика, химия, биология; развивается желание учиться и развиваться; начинают понимать значение бережного отношения к окружающей нас среде.</w:t>
      </w:r>
    </w:p>
    <w:p w:rsidR="00457076" w:rsidRPr="00F03C2D" w:rsidRDefault="00457076" w:rsidP="00457076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b/>
          <w:bCs/>
          <w:sz w:val="28"/>
          <w:szCs w:val="28"/>
        </w:rPr>
        <w:t>Цели, задачи и принципы, основные виды деятельности</w:t>
      </w:r>
    </w:p>
    <w:p w:rsidR="00457076" w:rsidRPr="00F03C2D" w:rsidRDefault="00457076" w:rsidP="00457076">
      <w:pPr>
        <w:spacing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03C2D">
        <w:rPr>
          <w:rFonts w:ascii="Times New Roman" w:hAnsi="Times New Roman"/>
          <w:b/>
          <w:bCs/>
          <w:iCs/>
          <w:sz w:val="28"/>
          <w:szCs w:val="28"/>
        </w:rPr>
        <w:t xml:space="preserve">        Цели:</w:t>
      </w:r>
    </w:p>
    <w:p w:rsidR="00457076" w:rsidRPr="00F03C2D" w:rsidRDefault="00457076" w:rsidP="00770208">
      <w:pPr>
        <w:pStyle w:val="a5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развивать умение наблюдать, характеризовать, анализировать, обобщать объекты окружающего мира, рассуждать, решать творческие задачи;</w:t>
      </w:r>
    </w:p>
    <w:p w:rsidR="00457076" w:rsidRPr="00F03C2D" w:rsidRDefault="00457076" w:rsidP="00770208">
      <w:pPr>
        <w:pStyle w:val="a5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осваивать и углублять знания об окружающем мире, единстве и различиях природного и социального, о человеке и его месте в природе;</w:t>
      </w:r>
    </w:p>
    <w:p w:rsidR="00457076" w:rsidRPr="00F03C2D" w:rsidRDefault="00457076" w:rsidP="00770208">
      <w:pPr>
        <w:pStyle w:val="a5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воспитывать позитивное эмоционально-ценностное отношение к окружающему миру, экологической культуры, потребности участвовать в творческой деятельности, сохранять и укреплять своё здоровье;</w:t>
      </w:r>
    </w:p>
    <w:p w:rsidR="00457076" w:rsidRPr="00F03C2D" w:rsidRDefault="00457076" w:rsidP="00770208">
      <w:pPr>
        <w:pStyle w:val="a5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содействовать интеллектуальному, нравственно-эстетическому развитию школьников;</w:t>
      </w:r>
    </w:p>
    <w:p w:rsidR="00457076" w:rsidRPr="00F03C2D" w:rsidRDefault="00457076" w:rsidP="00770208">
      <w:pPr>
        <w:pStyle w:val="a5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пробудить у ребят потребность к самостоятельной творческой работе</w:t>
      </w:r>
      <w:r>
        <w:rPr>
          <w:rFonts w:ascii="Times New Roman" w:hAnsi="Times New Roman"/>
          <w:sz w:val="28"/>
          <w:szCs w:val="28"/>
        </w:rPr>
        <w:t>.</w:t>
      </w:r>
    </w:p>
    <w:p w:rsidR="00457076" w:rsidRPr="00F03C2D" w:rsidRDefault="00457076" w:rsidP="00457076">
      <w:pPr>
        <w:spacing w:line="36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03C2D">
        <w:rPr>
          <w:rFonts w:ascii="Times New Roman" w:hAnsi="Times New Roman"/>
          <w:b/>
          <w:bCs/>
          <w:iCs/>
          <w:sz w:val="28"/>
          <w:szCs w:val="28"/>
        </w:rPr>
        <w:lastRenderedPageBreak/>
        <w:t>Задачи:</w:t>
      </w:r>
    </w:p>
    <w:p w:rsidR="00457076" w:rsidRDefault="00457076" w:rsidP="00770208">
      <w:pPr>
        <w:pStyle w:val="a5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расширять кругозор учащихся в различных областях;</w:t>
      </w:r>
    </w:p>
    <w:p w:rsidR="00616102" w:rsidRDefault="00616102" w:rsidP="00770208">
      <w:pPr>
        <w:pStyle w:val="a5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</w:t>
      </w:r>
      <w:r w:rsidRPr="00047E72">
        <w:rPr>
          <w:rFonts w:ascii="Times New Roman" w:hAnsi="Times New Roman"/>
          <w:sz w:val="28"/>
          <w:szCs w:val="28"/>
        </w:rPr>
        <w:t xml:space="preserve"> у детей</w:t>
      </w:r>
      <w:r>
        <w:rPr>
          <w:rFonts w:ascii="Times New Roman" w:hAnsi="Times New Roman"/>
          <w:sz w:val="28"/>
          <w:szCs w:val="28"/>
        </w:rPr>
        <w:t xml:space="preserve"> интерес к русской народной культуре;</w:t>
      </w:r>
    </w:p>
    <w:p w:rsidR="00616102" w:rsidRDefault="00616102" w:rsidP="00770208">
      <w:pPr>
        <w:pStyle w:val="a5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</w:t>
      </w:r>
      <w:r w:rsidRPr="00047E72">
        <w:rPr>
          <w:rFonts w:ascii="Times New Roman" w:hAnsi="Times New Roman"/>
          <w:sz w:val="28"/>
          <w:szCs w:val="28"/>
        </w:rPr>
        <w:t xml:space="preserve"> у детей  творческих способно</w:t>
      </w:r>
      <w:r>
        <w:rPr>
          <w:rFonts w:ascii="Times New Roman" w:hAnsi="Times New Roman"/>
          <w:sz w:val="28"/>
          <w:szCs w:val="28"/>
        </w:rPr>
        <w:t>стей;</w:t>
      </w:r>
    </w:p>
    <w:p w:rsidR="00616102" w:rsidRPr="00047E72" w:rsidRDefault="00616102" w:rsidP="00616102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457076" w:rsidRPr="00F03C2D" w:rsidRDefault="00457076" w:rsidP="00770208">
      <w:pPr>
        <w:pStyle w:val="a5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содействовать умелому использованию подручных материалов;</w:t>
      </w:r>
    </w:p>
    <w:p w:rsidR="00457076" w:rsidRPr="00F03C2D" w:rsidRDefault="00457076" w:rsidP="00770208">
      <w:pPr>
        <w:pStyle w:val="a5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уметь делать доступные выводы и обобщения, обосновывать собственные мысли;</w:t>
      </w:r>
    </w:p>
    <w:p w:rsidR="004463E6" w:rsidRDefault="00457076" w:rsidP="00770208">
      <w:pPr>
        <w:pStyle w:val="a5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3E6">
        <w:rPr>
          <w:rFonts w:ascii="Times New Roman" w:hAnsi="Times New Roman"/>
          <w:sz w:val="28"/>
          <w:szCs w:val="28"/>
        </w:rPr>
        <w:t>формировать  </w:t>
      </w:r>
      <w:r w:rsidR="004463E6" w:rsidRPr="004463E6">
        <w:rPr>
          <w:rFonts w:ascii="Times New Roman" w:hAnsi="Times New Roman"/>
          <w:color w:val="000000"/>
          <w:sz w:val="28"/>
          <w:szCs w:val="28"/>
        </w:rPr>
        <w:t>потребности в самопознании, в саморазвитии</w:t>
      </w:r>
      <w:r w:rsidR="004463E6">
        <w:rPr>
          <w:rFonts w:ascii="Times New Roman" w:hAnsi="Times New Roman"/>
          <w:color w:val="000000"/>
          <w:sz w:val="28"/>
          <w:szCs w:val="28"/>
        </w:rPr>
        <w:t>;</w:t>
      </w:r>
      <w:r w:rsidR="004463E6" w:rsidRPr="004463E6">
        <w:rPr>
          <w:rFonts w:ascii="Arial" w:hAnsi="Arial" w:cs="Arial"/>
          <w:color w:val="000000"/>
          <w:sz w:val="16"/>
          <w:szCs w:val="16"/>
        </w:rPr>
        <w:br/>
      </w:r>
    </w:p>
    <w:p w:rsidR="00457076" w:rsidRPr="004463E6" w:rsidRDefault="00457076" w:rsidP="00770208">
      <w:pPr>
        <w:pStyle w:val="a5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3E6">
        <w:rPr>
          <w:rFonts w:ascii="Times New Roman" w:hAnsi="Times New Roman"/>
          <w:sz w:val="28"/>
          <w:szCs w:val="28"/>
        </w:rPr>
        <w:t>воспитывать ответственное отношение к здоровью, при</w:t>
      </w:r>
      <w:r w:rsidRPr="004463E6">
        <w:rPr>
          <w:rFonts w:ascii="Times New Roman" w:hAnsi="Times New Roman"/>
          <w:sz w:val="28"/>
          <w:szCs w:val="28"/>
        </w:rPr>
        <w:softHyphen/>
        <w:t>роде, жизни;</w:t>
      </w:r>
      <w:r w:rsidR="00616102" w:rsidRPr="004463E6">
        <w:rPr>
          <w:rFonts w:ascii="Times New Roman" w:hAnsi="Times New Roman"/>
          <w:sz w:val="28"/>
          <w:szCs w:val="28"/>
        </w:rPr>
        <w:t xml:space="preserve"> </w:t>
      </w:r>
      <w:r w:rsidRPr="004463E6">
        <w:rPr>
          <w:rFonts w:ascii="Times New Roman" w:hAnsi="Times New Roman"/>
          <w:sz w:val="28"/>
          <w:szCs w:val="28"/>
        </w:rPr>
        <w:t>развивать способности формирования научных, эстетиче</w:t>
      </w:r>
      <w:r w:rsidRPr="004463E6">
        <w:rPr>
          <w:rFonts w:ascii="Times New Roman" w:hAnsi="Times New Roman"/>
          <w:sz w:val="28"/>
          <w:szCs w:val="28"/>
        </w:rPr>
        <w:softHyphen/>
        <w:t>ских, нравственных и правовых суждений по экологическим во</w:t>
      </w:r>
      <w:r w:rsidRPr="004463E6">
        <w:rPr>
          <w:rFonts w:ascii="Times New Roman" w:hAnsi="Times New Roman"/>
          <w:sz w:val="28"/>
          <w:szCs w:val="28"/>
        </w:rPr>
        <w:softHyphen/>
        <w:t>просам;</w:t>
      </w:r>
    </w:p>
    <w:p w:rsidR="00457076" w:rsidRDefault="00457076" w:rsidP="00770208">
      <w:pPr>
        <w:pStyle w:val="a5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развивать альтернативное мышление в выборе способов решения проблем;</w:t>
      </w:r>
    </w:p>
    <w:p w:rsidR="00616102" w:rsidRPr="004463E6" w:rsidRDefault="00616102" w:rsidP="00770208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616102">
        <w:rPr>
          <w:rFonts w:ascii="Times New Roman" w:hAnsi="Times New Roman"/>
          <w:sz w:val="28"/>
          <w:szCs w:val="28"/>
        </w:rPr>
        <w:t>формировать у детей  творческие умения и навыки группового и коллективного труда, нравственные качества личности (честность, долг, уважительное и бережное отношение к традициям народной культуры, уважение к взрослым и сверстникам).</w:t>
      </w:r>
    </w:p>
    <w:p w:rsidR="004463E6" w:rsidRPr="00616102" w:rsidRDefault="004463E6" w:rsidP="004463E6">
      <w:pPr>
        <w:pStyle w:val="a5"/>
        <w:spacing w:after="0" w:line="360" w:lineRule="auto"/>
        <w:ind w:left="107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463E6" w:rsidRDefault="004463E6" w:rsidP="004463E6">
      <w:pPr>
        <w:spacing w:line="360" w:lineRule="auto"/>
        <w:ind w:firstLine="851"/>
        <w:jc w:val="left"/>
        <w:rPr>
          <w:rFonts w:ascii="Times New Roman" w:hAnsi="Times New Roman"/>
          <w:color w:val="000000"/>
          <w:sz w:val="28"/>
          <w:szCs w:val="28"/>
        </w:rPr>
      </w:pPr>
      <w:r w:rsidRPr="004463E6">
        <w:rPr>
          <w:rFonts w:ascii="Times New Roman" w:hAnsi="Times New Roman"/>
          <w:b/>
          <w:color w:val="000000"/>
          <w:sz w:val="28"/>
          <w:szCs w:val="28"/>
        </w:rPr>
        <w:t>Основные направления реализации программы:</w:t>
      </w:r>
      <w:r w:rsidRPr="004463E6">
        <w:rPr>
          <w:rFonts w:ascii="Times New Roman" w:hAnsi="Times New Roman"/>
          <w:b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463E6">
        <w:rPr>
          <w:rFonts w:ascii="Times New Roman" w:hAnsi="Times New Roman"/>
          <w:color w:val="000000"/>
          <w:sz w:val="28"/>
          <w:szCs w:val="28"/>
        </w:rPr>
        <w:t xml:space="preserve">организация и проведение занятий, направленных на привитие чувства патриотизма; </w:t>
      </w:r>
    </w:p>
    <w:p w:rsidR="004463E6" w:rsidRDefault="004463E6" w:rsidP="004463E6">
      <w:pPr>
        <w:spacing w:line="360" w:lineRule="auto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463E6">
        <w:rPr>
          <w:rFonts w:ascii="Times New Roman" w:hAnsi="Times New Roman"/>
          <w:color w:val="000000"/>
          <w:sz w:val="28"/>
          <w:szCs w:val="28"/>
        </w:rPr>
        <w:t xml:space="preserve">организация и проведение занятий, направленных на развитие эстетического вкуса, развитие творческих способностей детей; </w:t>
      </w:r>
    </w:p>
    <w:p w:rsidR="00457076" w:rsidRPr="00F03C2D" w:rsidRDefault="004463E6" w:rsidP="004463E6">
      <w:pPr>
        <w:spacing w:line="360" w:lineRule="auto"/>
        <w:jc w:val="left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463E6">
        <w:rPr>
          <w:rFonts w:ascii="Times New Roman" w:hAnsi="Times New Roman"/>
          <w:color w:val="000000"/>
          <w:sz w:val="28"/>
          <w:szCs w:val="28"/>
        </w:rPr>
        <w:t>проведение мероприятий, направленных на выработку толерантности к окружающим людям; проведений виртуальных экскурсий, используя интернет.</w:t>
      </w:r>
      <w:r w:rsidRPr="004463E6">
        <w:rPr>
          <w:rFonts w:ascii="Times New Roman" w:hAnsi="Times New Roman"/>
          <w:color w:val="000000"/>
          <w:sz w:val="28"/>
          <w:szCs w:val="28"/>
        </w:rPr>
        <w:br/>
      </w:r>
      <w:r w:rsidR="00457076" w:rsidRPr="00F03C2D">
        <w:rPr>
          <w:rFonts w:ascii="Times New Roman" w:hAnsi="Times New Roman"/>
          <w:b/>
          <w:bCs/>
          <w:iCs/>
          <w:sz w:val="28"/>
          <w:szCs w:val="28"/>
        </w:rPr>
        <w:t>Принципы:</w:t>
      </w:r>
    </w:p>
    <w:p w:rsidR="00457076" w:rsidRPr="00F03C2D" w:rsidRDefault="00457076" w:rsidP="00770208">
      <w:pPr>
        <w:pStyle w:val="a5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Актуальность. </w:t>
      </w:r>
      <w:r w:rsidRPr="00F03C2D">
        <w:rPr>
          <w:rFonts w:ascii="Times New Roman" w:hAnsi="Times New Roman"/>
          <w:sz w:val="28"/>
          <w:szCs w:val="28"/>
        </w:rPr>
        <w:t>Создание условий для повышения мотивации к обучению, стремление развивать возможности  учащихся.</w:t>
      </w:r>
    </w:p>
    <w:p w:rsidR="00457076" w:rsidRPr="00F03C2D" w:rsidRDefault="00457076" w:rsidP="00770208">
      <w:pPr>
        <w:pStyle w:val="a5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b/>
          <w:bCs/>
          <w:i/>
          <w:iCs/>
          <w:sz w:val="28"/>
          <w:szCs w:val="28"/>
        </w:rPr>
        <w:t>Научность.</w:t>
      </w:r>
    </w:p>
    <w:p w:rsidR="00457076" w:rsidRPr="00F03C2D" w:rsidRDefault="00457076" w:rsidP="00770208">
      <w:pPr>
        <w:pStyle w:val="a5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b/>
          <w:bCs/>
          <w:i/>
          <w:iCs/>
          <w:sz w:val="28"/>
          <w:szCs w:val="28"/>
        </w:rPr>
        <w:t xml:space="preserve">Системность. </w:t>
      </w:r>
      <w:r w:rsidRPr="00F03C2D">
        <w:rPr>
          <w:rFonts w:ascii="Times New Roman" w:hAnsi="Times New Roman"/>
          <w:sz w:val="28"/>
          <w:szCs w:val="28"/>
        </w:rPr>
        <w:t>Курс строится от частных примеров к общим.</w:t>
      </w:r>
    </w:p>
    <w:p w:rsidR="00457076" w:rsidRPr="00F03C2D" w:rsidRDefault="00457076" w:rsidP="00770208">
      <w:pPr>
        <w:pStyle w:val="a5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Практическая направленность. </w:t>
      </w:r>
      <w:r w:rsidRPr="00F03C2D">
        <w:rPr>
          <w:rFonts w:ascii="Times New Roman" w:hAnsi="Times New Roman"/>
          <w:sz w:val="28"/>
          <w:szCs w:val="28"/>
        </w:rPr>
        <w:t>Содержание занятий направлено на освоение научной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олимпиадах, в</w:t>
      </w:r>
      <w:r w:rsidR="0094162D">
        <w:rPr>
          <w:rFonts w:ascii="Times New Roman" w:hAnsi="Times New Roman"/>
          <w:sz w:val="28"/>
          <w:szCs w:val="28"/>
        </w:rPr>
        <w:t xml:space="preserve"> </w:t>
      </w:r>
      <w:r w:rsidRPr="00F03C2D">
        <w:rPr>
          <w:rFonts w:ascii="Times New Roman" w:hAnsi="Times New Roman"/>
          <w:sz w:val="28"/>
          <w:szCs w:val="28"/>
        </w:rPr>
        <w:t>научных играх и конкурсах.</w:t>
      </w:r>
    </w:p>
    <w:p w:rsidR="00457076" w:rsidRPr="00F03C2D" w:rsidRDefault="00457076" w:rsidP="00770208">
      <w:pPr>
        <w:pStyle w:val="a5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b/>
          <w:bCs/>
          <w:i/>
          <w:iCs/>
          <w:sz w:val="28"/>
          <w:szCs w:val="28"/>
        </w:rPr>
        <w:t xml:space="preserve">Обеспечение мотивации. </w:t>
      </w:r>
      <w:r w:rsidRPr="00F03C2D">
        <w:rPr>
          <w:rFonts w:ascii="Times New Roman" w:hAnsi="Times New Roman"/>
          <w:sz w:val="28"/>
          <w:szCs w:val="28"/>
        </w:rPr>
        <w:t>Во-первых, развитие интереса к науке, во-вторых, успешное усвоение учебного материала на уроках и выступление на олимпиадах.</w:t>
      </w:r>
    </w:p>
    <w:p w:rsidR="00457076" w:rsidRPr="00F03C2D" w:rsidRDefault="00457076" w:rsidP="00770208">
      <w:pPr>
        <w:pStyle w:val="a5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b/>
          <w:bCs/>
          <w:i/>
          <w:iCs/>
          <w:sz w:val="28"/>
          <w:szCs w:val="28"/>
        </w:rPr>
        <w:t>Реалистичность.</w:t>
      </w:r>
    </w:p>
    <w:p w:rsidR="00457076" w:rsidRPr="00F03C2D" w:rsidRDefault="00457076" w:rsidP="00770208">
      <w:pPr>
        <w:pStyle w:val="a5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b/>
          <w:bCs/>
          <w:i/>
          <w:iCs/>
          <w:sz w:val="28"/>
          <w:szCs w:val="28"/>
        </w:rPr>
        <w:t xml:space="preserve">Курс ориентационный. </w:t>
      </w:r>
      <w:r w:rsidRPr="00F03C2D">
        <w:rPr>
          <w:rFonts w:ascii="Times New Roman" w:hAnsi="Times New Roman"/>
          <w:sz w:val="28"/>
          <w:szCs w:val="28"/>
        </w:rPr>
        <w:t>Он осуществляет учебно-практическое знакомство с некоторыми разделами науки, удовлетворяет познавательный интерес школьников, расширяет кругозор, углубляет знания.</w:t>
      </w:r>
    </w:p>
    <w:p w:rsidR="00457076" w:rsidRPr="00F03C2D" w:rsidRDefault="00457076" w:rsidP="00457076">
      <w:pPr>
        <w:spacing w:line="360" w:lineRule="auto"/>
        <w:ind w:firstLine="851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 </w:t>
      </w:r>
      <w:r w:rsidRPr="00F03C2D">
        <w:rPr>
          <w:rFonts w:ascii="Times New Roman" w:hAnsi="Times New Roman"/>
          <w:b/>
          <w:bCs/>
          <w:iCs/>
          <w:sz w:val="28"/>
          <w:szCs w:val="28"/>
        </w:rPr>
        <w:t>Основные виды деятельности учащихся:</w:t>
      </w:r>
    </w:p>
    <w:p w:rsidR="00457076" w:rsidRPr="00F03C2D" w:rsidRDefault="00457076" w:rsidP="00770208">
      <w:pPr>
        <w:pStyle w:val="a5"/>
        <w:numPr>
          <w:ilvl w:val="0"/>
          <w:numId w:val="28"/>
        </w:numPr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выполнение занимательных заданий;</w:t>
      </w:r>
    </w:p>
    <w:p w:rsidR="00457076" w:rsidRPr="00F03C2D" w:rsidRDefault="00457076" w:rsidP="00770208">
      <w:pPr>
        <w:pStyle w:val="a5"/>
        <w:numPr>
          <w:ilvl w:val="0"/>
          <w:numId w:val="28"/>
        </w:numPr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знакомство с научно-популярной литературой;</w:t>
      </w:r>
    </w:p>
    <w:p w:rsidR="00457076" w:rsidRPr="00F03C2D" w:rsidRDefault="00457076" w:rsidP="00770208">
      <w:pPr>
        <w:pStyle w:val="a5"/>
        <w:numPr>
          <w:ilvl w:val="0"/>
          <w:numId w:val="28"/>
        </w:numPr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проектная деятельность;</w:t>
      </w:r>
    </w:p>
    <w:p w:rsidR="00457076" w:rsidRPr="00F03C2D" w:rsidRDefault="00457076" w:rsidP="00770208">
      <w:pPr>
        <w:pStyle w:val="a5"/>
        <w:numPr>
          <w:ilvl w:val="0"/>
          <w:numId w:val="28"/>
        </w:numPr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самостоятельная работа;</w:t>
      </w:r>
    </w:p>
    <w:p w:rsidR="00457076" w:rsidRPr="00F03C2D" w:rsidRDefault="00457076" w:rsidP="00770208">
      <w:pPr>
        <w:pStyle w:val="a5"/>
        <w:numPr>
          <w:ilvl w:val="0"/>
          <w:numId w:val="28"/>
        </w:numPr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работа в парах, в группах;</w:t>
      </w:r>
    </w:p>
    <w:p w:rsidR="00457076" w:rsidRPr="00F03C2D" w:rsidRDefault="00457076" w:rsidP="00770208">
      <w:pPr>
        <w:pStyle w:val="a5"/>
        <w:numPr>
          <w:ilvl w:val="0"/>
          <w:numId w:val="28"/>
        </w:numPr>
        <w:spacing w:after="0" w:line="36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 w:rsidRPr="00F03C2D">
        <w:rPr>
          <w:rFonts w:ascii="Times New Roman" w:hAnsi="Times New Roman"/>
          <w:sz w:val="28"/>
          <w:szCs w:val="28"/>
        </w:rPr>
        <w:t>творческие работы.</w:t>
      </w:r>
    </w:p>
    <w:p w:rsidR="00457076" w:rsidRPr="002813F4" w:rsidRDefault="00457076" w:rsidP="00457076">
      <w:pPr>
        <w:pStyle w:val="a5"/>
        <w:spacing w:after="0"/>
        <w:ind w:left="556"/>
        <w:jc w:val="center"/>
        <w:rPr>
          <w:rFonts w:ascii="Times New Roman" w:hAnsi="Times New Roman"/>
          <w:b/>
          <w:sz w:val="28"/>
          <w:szCs w:val="28"/>
        </w:rPr>
      </w:pPr>
      <w:r w:rsidRPr="002813F4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457076" w:rsidRPr="002813F4" w:rsidRDefault="00457076" w:rsidP="00457076">
      <w:pPr>
        <w:pStyle w:val="a5"/>
        <w:spacing w:after="0"/>
        <w:ind w:left="55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9983" w:type="dxa"/>
        <w:jc w:val="center"/>
        <w:tblLook w:val="04A0"/>
      </w:tblPr>
      <w:tblGrid>
        <w:gridCol w:w="617"/>
        <w:gridCol w:w="2360"/>
        <w:gridCol w:w="7006"/>
      </w:tblGrid>
      <w:tr w:rsidR="00457076" w:rsidRPr="002813F4" w:rsidTr="00B21BA9">
        <w:trPr>
          <w:jc w:val="center"/>
        </w:trPr>
        <w:tc>
          <w:tcPr>
            <w:tcW w:w="617" w:type="dxa"/>
          </w:tcPr>
          <w:p w:rsidR="00457076" w:rsidRPr="002813F4" w:rsidRDefault="00457076" w:rsidP="00457076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13F4">
              <w:rPr>
                <w:rFonts w:ascii="Times New Roman" w:hAnsi="Times New Roman"/>
                <w:b/>
                <w:sz w:val="28"/>
                <w:szCs w:val="28"/>
              </w:rPr>
              <w:t>№ п</w:t>
            </w:r>
            <w:r w:rsidRPr="002813F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2813F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2360" w:type="dxa"/>
            <w:vAlign w:val="center"/>
          </w:tcPr>
          <w:p w:rsidR="00457076" w:rsidRPr="002813F4" w:rsidRDefault="00457076" w:rsidP="00B21BA9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13F4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  <w:r w:rsidR="00B21BA9">
              <w:rPr>
                <w:rFonts w:ascii="Times New Roman" w:hAnsi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7006" w:type="dxa"/>
          </w:tcPr>
          <w:p w:rsidR="00457076" w:rsidRPr="002813F4" w:rsidRDefault="00457076" w:rsidP="00457076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57076" w:rsidRPr="002813F4" w:rsidRDefault="00457076" w:rsidP="00457076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13F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457076" w:rsidRPr="002813F4" w:rsidTr="00B21BA9">
        <w:trPr>
          <w:trHeight w:val="1550"/>
          <w:jc w:val="center"/>
        </w:trPr>
        <w:tc>
          <w:tcPr>
            <w:tcW w:w="617" w:type="dxa"/>
          </w:tcPr>
          <w:p w:rsidR="00457076" w:rsidRPr="002813F4" w:rsidRDefault="00457076" w:rsidP="00457076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3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0" w:type="dxa"/>
            <w:vAlign w:val="center"/>
          </w:tcPr>
          <w:p w:rsidR="00457076" w:rsidRPr="004463E6" w:rsidRDefault="003A505A" w:rsidP="004463E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Семейный альбом.</w:t>
            </w:r>
            <w:r w:rsidR="004463E6" w:rsidRPr="004463E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4463E6" w:rsidRPr="004463E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7006" w:type="dxa"/>
          </w:tcPr>
          <w:p w:rsidR="00457076" w:rsidRPr="004463E6" w:rsidRDefault="004463E6" w:rsidP="003A505A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63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Знакомство с </w:t>
            </w:r>
            <w:r w:rsidR="003A505A">
              <w:rPr>
                <w:rFonts w:ascii="Times New Roman" w:hAnsi="Times New Roman"/>
                <w:color w:val="000000"/>
                <w:sz w:val="28"/>
                <w:szCs w:val="28"/>
              </w:rPr>
              <w:t>традициями и обычаями семей участников летнего лагеря труда и отдыха.</w:t>
            </w:r>
            <w:r w:rsidRPr="004463E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4463E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  <w:tr w:rsidR="00457076" w:rsidRPr="002813F4" w:rsidTr="00B21BA9">
        <w:trPr>
          <w:trHeight w:val="983"/>
          <w:jc w:val="center"/>
        </w:trPr>
        <w:tc>
          <w:tcPr>
            <w:tcW w:w="617" w:type="dxa"/>
          </w:tcPr>
          <w:p w:rsidR="00457076" w:rsidRPr="002813F4" w:rsidRDefault="00457076" w:rsidP="00457076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3F4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60" w:type="dxa"/>
            <w:vAlign w:val="center"/>
          </w:tcPr>
          <w:p w:rsidR="00457076" w:rsidRPr="003A505A" w:rsidRDefault="003A505A" w:rsidP="0045707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0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Бабушкины сказки</w:t>
            </w:r>
          </w:p>
        </w:tc>
        <w:tc>
          <w:tcPr>
            <w:tcW w:w="7006" w:type="dxa"/>
          </w:tcPr>
          <w:p w:rsidR="00085749" w:rsidRPr="003A505A" w:rsidRDefault="003A505A" w:rsidP="0007277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Знакомство с</w:t>
            </w:r>
            <w:r w:rsidRPr="003A505A">
              <w:rPr>
                <w:rStyle w:val="c1"/>
                <w:color w:val="000000"/>
                <w:sz w:val="28"/>
                <w:szCs w:val="28"/>
              </w:rPr>
              <w:t xml:space="preserve"> русск</w:t>
            </w:r>
            <w:r>
              <w:rPr>
                <w:rStyle w:val="c1"/>
                <w:color w:val="000000"/>
                <w:sz w:val="28"/>
                <w:szCs w:val="28"/>
              </w:rPr>
              <w:t>им</w:t>
            </w:r>
            <w:r w:rsidRPr="003A505A">
              <w:rPr>
                <w:rStyle w:val="c1"/>
                <w:color w:val="000000"/>
                <w:sz w:val="28"/>
                <w:szCs w:val="28"/>
              </w:rPr>
              <w:t xml:space="preserve"> фольклор</w:t>
            </w:r>
            <w:r>
              <w:rPr>
                <w:rStyle w:val="c1"/>
                <w:color w:val="000000"/>
                <w:sz w:val="28"/>
                <w:szCs w:val="28"/>
              </w:rPr>
              <w:t>ом</w:t>
            </w:r>
            <w:r w:rsidRPr="003A505A">
              <w:rPr>
                <w:rStyle w:val="c1"/>
                <w:color w:val="000000"/>
                <w:sz w:val="28"/>
                <w:szCs w:val="28"/>
              </w:rPr>
              <w:t>, - совместно с родителями провести театрализованные мастерские</w:t>
            </w:r>
            <w:r w:rsidR="00085749">
              <w:rPr>
                <w:rStyle w:val="c1"/>
                <w:color w:val="000000"/>
                <w:sz w:val="28"/>
                <w:szCs w:val="28"/>
              </w:rPr>
              <w:t>.</w:t>
            </w:r>
          </w:p>
          <w:p w:rsidR="00457076" w:rsidRPr="002813F4" w:rsidRDefault="00457076" w:rsidP="0007277F">
            <w:pPr>
              <w:pStyle w:val="c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sz w:val="28"/>
                <w:szCs w:val="28"/>
              </w:rPr>
            </w:pPr>
          </w:p>
        </w:tc>
      </w:tr>
      <w:tr w:rsidR="00457076" w:rsidRPr="002813F4" w:rsidTr="00B21BA9">
        <w:trPr>
          <w:jc w:val="center"/>
        </w:trPr>
        <w:tc>
          <w:tcPr>
            <w:tcW w:w="617" w:type="dxa"/>
          </w:tcPr>
          <w:p w:rsidR="00457076" w:rsidRPr="002813F4" w:rsidRDefault="00457076" w:rsidP="00457076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3F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60" w:type="dxa"/>
            <w:vAlign w:val="center"/>
          </w:tcPr>
          <w:p w:rsidR="00457076" w:rsidRPr="002813F4" w:rsidRDefault="00085749" w:rsidP="0045707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Родословная</w:t>
            </w:r>
          </w:p>
        </w:tc>
        <w:tc>
          <w:tcPr>
            <w:tcW w:w="7006" w:type="dxa"/>
          </w:tcPr>
          <w:p w:rsidR="00457076" w:rsidRPr="002813F4" w:rsidRDefault="00085749" w:rsidP="00085749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генеалогического дерева.</w:t>
            </w:r>
          </w:p>
        </w:tc>
      </w:tr>
      <w:tr w:rsidR="00457076" w:rsidRPr="002813F4" w:rsidTr="00B21BA9">
        <w:trPr>
          <w:jc w:val="center"/>
        </w:trPr>
        <w:tc>
          <w:tcPr>
            <w:tcW w:w="617" w:type="dxa"/>
          </w:tcPr>
          <w:p w:rsidR="00457076" w:rsidRPr="002813F4" w:rsidRDefault="00457076" w:rsidP="00457076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3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60" w:type="dxa"/>
            <w:vAlign w:val="center"/>
          </w:tcPr>
          <w:p w:rsidR="00457076" w:rsidRPr="0007277F" w:rsidRDefault="0007277F" w:rsidP="0007277F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277F">
              <w:rPr>
                <w:rFonts w:ascii="Times New Roman" w:hAnsi="Times New Roman"/>
                <w:color w:val="212529"/>
                <w:sz w:val="28"/>
                <w:szCs w:val="28"/>
              </w:rPr>
              <w:t>«Национальные кухни России: праздник вкуса и гостеприимства»</w:t>
            </w:r>
          </w:p>
        </w:tc>
        <w:tc>
          <w:tcPr>
            <w:tcW w:w="7006" w:type="dxa"/>
          </w:tcPr>
          <w:p w:rsidR="00457076" w:rsidRPr="0007277F" w:rsidRDefault="0007277F" w:rsidP="0045707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</w:rPr>
              <w:t>Г</w:t>
            </w:r>
            <w:r w:rsidRPr="0007277F">
              <w:rPr>
                <w:rFonts w:ascii="Times New Roman" w:hAnsi="Times New Roman"/>
                <w:color w:val="212529"/>
                <w:sz w:val="28"/>
                <w:szCs w:val="28"/>
              </w:rPr>
              <w:t>астрономический фестиваль.</w:t>
            </w:r>
          </w:p>
        </w:tc>
      </w:tr>
      <w:tr w:rsidR="00457076" w:rsidRPr="002813F4" w:rsidTr="00B21BA9">
        <w:trPr>
          <w:jc w:val="center"/>
        </w:trPr>
        <w:tc>
          <w:tcPr>
            <w:tcW w:w="617" w:type="dxa"/>
          </w:tcPr>
          <w:p w:rsidR="00457076" w:rsidRPr="002813F4" w:rsidRDefault="00457076" w:rsidP="00457076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3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60" w:type="dxa"/>
            <w:vAlign w:val="center"/>
          </w:tcPr>
          <w:p w:rsidR="0007277F" w:rsidRPr="0007277F" w:rsidRDefault="0007277F" w:rsidP="0007277F">
            <w:pPr>
              <w:pStyle w:val="3"/>
              <w:shd w:val="clear" w:color="auto" w:fill="FFFFFF"/>
              <w:spacing w:before="0" w:after="0" w:line="354" w:lineRule="atLeast"/>
              <w:textAlignment w:val="baseline"/>
              <w:outlineLvl w:val="2"/>
              <w:rPr>
                <w:rFonts w:ascii="Times New Roman" w:hAnsi="Times New Roman"/>
                <w:b w:val="0"/>
                <w:bCs w:val="0"/>
                <w:color w:val="222222"/>
                <w:sz w:val="28"/>
                <w:szCs w:val="28"/>
              </w:rPr>
            </w:pPr>
            <w:r w:rsidRPr="0007277F">
              <w:rPr>
                <w:rFonts w:ascii="Times New Roman" w:hAnsi="Times New Roman"/>
                <w:b w:val="0"/>
                <w:bCs w:val="0"/>
                <w:color w:val="222222"/>
                <w:sz w:val="28"/>
                <w:szCs w:val="28"/>
              </w:rPr>
              <w:t>Интерактивная Карта сказок России</w:t>
            </w:r>
          </w:p>
          <w:p w:rsidR="00457076" w:rsidRPr="002813F4" w:rsidRDefault="00457076" w:rsidP="0045707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6" w:type="dxa"/>
          </w:tcPr>
          <w:p w:rsidR="00457076" w:rsidRPr="0007277F" w:rsidRDefault="0007277F" w:rsidP="0007277F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27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визуальной карты РФ с нанесенными на нее QR-кодами и изображениями героев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57076" w:rsidRPr="002813F4" w:rsidTr="00B21BA9">
        <w:trPr>
          <w:jc w:val="center"/>
        </w:trPr>
        <w:tc>
          <w:tcPr>
            <w:tcW w:w="617" w:type="dxa"/>
          </w:tcPr>
          <w:p w:rsidR="00457076" w:rsidRPr="002813F4" w:rsidRDefault="00457076" w:rsidP="00457076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3F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60" w:type="dxa"/>
            <w:vAlign w:val="center"/>
          </w:tcPr>
          <w:p w:rsidR="00457076" w:rsidRPr="00B21BA9" w:rsidRDefault="00B21BA9" w:rsidP="00B21BA9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BA9">
              <w:rPr>
                <w:rStyle w:val="af3"/>
                <w:rFonts w:ascii="Roboto" w:hAnsi="Roboto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Родной земли многоголосье</w:t>
            </w:r>
            <w:r w:rsidRPr="00B21B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06" w:type="dxa"/>
          </w:tcPr>
          <w:p w:rsidR="00457076" w:rsidRPr="00B21BA9" w:rsidRDefault="00B21BA9" w:rsidP="0045707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BA9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>Исполнение стихов и отрывков национальных произведений на родном языке</w:t>
            </w:r>
          </w:p>
        </w:tc>
      </w:tr>
      <w:tr w:rsidR="00457076" w:rsidRPr="002813F4" w:rsidTr="00B21BA9">
        <w:trPr>
          <w:jc w:val="center"/>
        </w:trPr>
        <w:tc>
          <w:tcPr>
            <w:tcW w:w="617" w:type="dxa"/>
          </w:tcPr>
          <w:p w:rsidR="00457076" w:rsidRPr="002813F4" w:rsidRDefault="00B21BA9" w:rsidP="00457076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60" w:type="dxa"/>
            <w:vAlign w:val="center"/>
          </w:tcPr>
          <w:p w:rsidR="00457076" w:rsidRPr="00B21BA9" w:rsidRDefault="00B21BA9" w:rsidP="00457076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BA9">
              <w:rPr>
                <w:rStyle w:val="af3"/>
                <w:rFonts w:ascii="Roboto" w:hAnsi="Roboto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Национальные и народные игры</w:t>
            </w:r>
          </w:p>
        </w:tc>
        <w:tc>
          <w:tcPr>
            <w:tcW w:w="7006" w:type="dxa"/>
          </w:tcPr>
          <w:p w:rsidR="00457076" w:rsidRPr="002813F4" w:rsidRDefault="00B21BA9" w:rsidP="0045707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методического пособия</w:t>
            </w:r>
          </w:p>
        </w:tc>
      </w:tr>
      <w:tr w:rsidR="00457076" w:rsidRPr="002813F4" w:rsidTr="00B21BA9">
        <w:trPr>
          <w:jc w:val="center"/>
        </w:trPr>
        <w:tc>
          <w:tcPr>
            <w:tcW w:w="617" w:type="dxa"/>
          </w:tcPr>
          <w:p w:rsidR="00457076" w:rsidRPr="002813F4" w:rsidRDefault="00B21BA9" w:rsidP="00457076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0" w:type="dxa"/>
            <w:vAlign w:val="center"/>
          </w:tcPr>
          <w:p w:rsidR="00457076" w:rsidRPr="0007277F" w:rsidRDefault="0007277F" w:rsidP="0007277F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277F">
              <w:rPr>
                <w:rFonts w:ascii="Times New Roman" w:hAnsi="Times New Roman"/>
                <w:color w:val="404040"/>
                <w:sz w:val="28"/>
                <w:szCs w:val="28"/>
                <w:shd w:val="clear" w:color="auto" w:fill="FFFFFF"/>
              </w:rPr>
              <w:t>Традиции народов России</w:t>
            </w:r>
          </w:p>
        </w:tc>
        <w:tc>
          <w:tcPr>
            <w:tcW w:w="7006" w:type="dxa"/>
          </w:tcPr>
          <w:p w:rsidR="00457076" w:rsidRPr="0007277F" w:rsidRDefault="0007277F" w:rsidP="0007277F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277F">
              <w:rPr>
                <w:rFonts w:ascii="Times New Roman" w:hAnsi="Times New Roman"/>
                <w:color w:val="404040"/>
                <w:sz w:val="28"/>
                <w:szCs w:val="28"/>
                <w:shd w:val="clear" w:color="auto" w:fill="FFFFFF"/>
              </w:rPr>
              <w:t>Изготовление лепбука «Народы России»</w:t>
            </w:r>
          </w:p>
        </w:tc>
      </w:tr>
      <w:tr w:rsidR="00457076" w:rsidRPr="002813F4" w:rsidTr="00B21BA9">
        <w:trPr>
          <w:jc w:val="center"/>
        </w:trPr>
        <w:tc>
          <w:tcPr>
            <w:tcW w:w="617" w:type="dxa"/>
          </w:tcPr>
          <w:p w:rsidR="00457076" w:rsidRPr="002813F4" w:rsidRDefault="00B21BA9" w:rsidP="00457076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0" w:type="dxa"/>
            <w:vAlign w:val="center"/>
          </w:tcPr>
          <w:p w:rsidR="00457076" w:rsidRPr="0007277F" w:rsidRDefault="0007277F" w:rsidP="0007277F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277F">
              <w:rPr>
                <w:rFonts w:ascii="Times New Roman" w:hAnsi="Times New Roman"/>
                <w:color w:val="212529"/>
                <w:sz w:val="28"/>
                <w:szCs w:val="28"/>
              </w:rPr>
              <w:t xml:space="preserve">Русский мир: разнообразие наших корней» </w:t>
            </w:r>
          </w:p>
        </w:tc>
        <w:tc>
          <w:tcPr>
            <w:tcW w:w="7006" w:type="dxa"/>
          </w:tcPr>
          <w:p w:rsidR="00457076" w:rsidRPr="0007277F" w:rsidRDefault="00457076" w:rsidP="0045707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277F">
              <w:rPr>
                <w:rFonts w:ascii="Times New Roman" w:hAnsi="Times New Roman"/>
                <w:sz w:val="28"/>
                <w:szCs w:val="28"/>
              </w:rPr>
              <w:t xml:space="preserve">Теория – знакомство с </w:t>
            </w:r>
            <w:r w:rsidR="0007277F" w:rsidRPr="0007277F">
              <w:rPr>
                <w:rFonts w:ascii="Times New Roman" w:hAnsi="Times New Roman"/>
                <w:color w:val="212529"/>
                <w:sz w:val="28"/>
                <w:szCs w:val="28"/>
              </w:rPr>
              <w:t>работ</w:t>
            </w:r>
            <w:r w:rsidR="0007277F">
              <w:rPr>
                <w:rFonts w:ascii="Times New Roman" w:hAnsi="Times New Roman"/>
                <w:color w:val="212529"/>
                <w:sz w:val="28"/>
                <w:szCs w:val="28"/>
              </w:rPr>
              <w:t>ами</w:t>
            </w:r>
            <w:r w:rsidR="0007277F" w:rsidRPr="0007277F">
              <w:rPr>
                <w:rFonts w:ascii="Times New Roman" w:hAnsi="Times New Roman"/>
                <w:color w:val="212529"/>
                <w:sz w:val="28"/>
                <w:szCs w:val="28"/>
              </w:rPr>
              <w:t xml:space="preserve"> современных авторов</w:t>
            </w:r>
            <w:r w:rsidR="0007277F">
              <w:rPr>
                <w:rFonts w:ascii="Times New Roman" w:hAnsi="Times New Roman"/>
                <w:color w:val="212529"/>
                <w:sz w:val="28"/>
                <w:szCs w:val="28"/>
              </w:rPr>
              <w:t>.</w:t>
            </w:r>
          </w:p>
          <w:p w:rsidR="00457076" w:rsidRPr="0007277F" w:rsidRDefault="00457076" w:rsidP="0045707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277F">
              <w:rPr>
                <w:rFonts w:ascii="Times New Roman" w:hAnsi="Times New Roman"/>
                <w:sz w:val="28"/>
                <w:szCs w:val="28"/>
              </w:rPr>
              <w:t xml:space="preserve">Практика – </w:t>
            </w:r>
            <w:r w:rsidR="0007277F" w:rsidRPr="0007277F">
              <w:rPr>
                <w:rFonts w:ascii="Times New Roman" w:hAnsi="Times New Roman"/>
                <w:color w:val="212529"/>
                <w:sz w:val="28"/>
                <w:szCs w:val="28"/>
              </w:rPr>
              <w:t>коллекция работ современных авторов о культуре и традициях малых народов России.</w:t>
            </w:r>
          </w:p>
        </w:tc>
      </w:tr>
    </w:tbl>
    <w:p w:rsidR="00457076" w:rsidRDefault="00457076" w:rsidP="00457076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57076" w:rsidRPr="002813F4" w:rsidRDefault="00457076" w:rsidP="00457076">
      <w:pPr>
        <w:pStyle w:val="aff2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3F4">
        <w:rPr>
          <w:rFonts w:ascii="Times New Roman" w:hAnsi="Times New Roman" w:cs="Times New Roman"/>
          <w:b/>
          <w:sz w:val="28"/>
          <w:szCs w:val="28"/>
        </w:rPr>
        <w:t>Продукты реализации проекта:</w:t>
      </w:r>
    </w:p>
    <w:p w:rsidR="00457076" w:rsidRPr="002813F4" w:rsidRDefault="00457076" w:rsidP="00770208">
      <w:pPr>
        <w:pStyle w:val="aff2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3F4">
        <w:rPr>
          <w:rFonts w:ascii="Times New Roman" w:hAnsi="Times New Roman" w:cs="Times New Roman"/>
          <w:sz w:val="28"/>
          <w:szCs w:val="28"/>
        </w:rPr>
        <w:t>брошюры;</w:t>
      </w:r>
    </w:p>
    <w:p w:rsidR="00457076" w:rsidRPr="002813F4" w:rsidRDefault="00457076" w:rsidP="00770208">
      <w:pPr>
        <w:pStyle w:val="aff2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3F4">
        <w:rPr>
          <w:rFonts w:ascii="Times New Roman" w:hAnsi="Times New Roman" w:cs="Times New Roman"/>
          <w:sz w:val="28"/>
          <w:szCs w:val="28"/>
        </w:rPr>
        <w:t>стенгазеты;</w:t>
      </w:r>
    </w:p>
    <w:p w:rsidR="00457076" w:rsidRPr="002813F4" w:rsidRDefault="00457076" w:rsidP="00770208">
      <w:pPr>
        <w:pStyle w:val="aff2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3F4">
        <w:rPr>
          <w:rFonts w:ascii="Times New Roman" w:hAnsi="Times New Roman" w:cs="Times New Roman"/>
          <w:sz w:val="28"/>
          <w:szCs w:val="28"/>
        </w:rPr>
        <w:t>памятки и рекомендации;</w:t>
      </w:r>
    </w:p>
    <w:p w:rsidR="00457076" w:rsidRPr="002813F4" w:rsidRDefault="00457076" w:rsidP="00770208">
      <w:pPr>
        <w:pStyle w:val="aff2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3F4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ебно – исследовательские работы.</w:t>
      </w:r>
    </w:p>
    <w:p w:rsidR="00457076" w:rsidRPr="002813F4" w:rsidRDefault="00457076" w:rsidP="00457076">
      <w:pPr>
        <w:pStyle w:val="aff2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813F4">
        <w:rPr>
          <w:rFonts w:ascii="Times New Roman" w:hAnsi="Times New Roman"/>
          <w:b/>
          <w:sz w:val="28"/>
          <w:szCs w:val="28"/>
        </w:rPr>
        <w:t>Материально – технические ресурсы:</w:t>
      </w:r>
    </w:p>
    <w:p w:rsidR="00457076" w:rsidRPr="002813F4" w:rsidRDefault="00457076" w:rsidP="00770208">
      <w:pPr>
        <w:pStyle w:val="aff2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813F4">
        <w:rPr>
          <w:rFonts w:ascii="Times New Roman" w:hAnsi="Times New Roman"/>
          <w:sz w:val="28"/>
          <w:szCs w:val="28"/>
        </w:rPr>
        <w:t>учебные кабинеты, школьная библиотека;</w:t>
      </w:r>
    </w:p>
    <w:p w:rsidR="00457076" w:rsidRPr="002813F4" w:rsidRDefault="00457076" w:rsidP="00770208">
      <w:pPr>
        <w:pStyle w:val="aff2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813F4">
        <w:rPr>
          <w:rFonts w:ascii="Times New Roman" w:hAnsi="Times New Roman"/>
          <w:sz w:val="28"/>
          <w:szCs w:val="28"/>
        </w:rPr>
        <w:t>материалы школьного музея, семейных архивов;</w:t>
      </w:r>
    </w:p>
    <w:p w:rsidR="00457076" w:rsidRPr="00881C30" w:rsidRDefault="00457076" w:rsidP="00B21BA9">
      <w:pPr>
        <w:pStyle w:val="aff2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BA9">
        <w:rPr>
          <w:rFonts w:ascii="Times New Roman" w:hAnsi="Times New Roman"/>
          <w:sz w:val="28"/>
          <w:szCs w:val="28"/>
        </w:rPr>
        <w:t>канцелярские принадлежности.</w:t>
      </w:r>
    </w:p>
    <w:sectPr w:rsidR="00457076" w:rsidRPr="00881C30" w:rsidSect="000A4FEE">
      <w:pgSz w:w="11906" w:h="16838"/>
      <w:pgMar w:top="1134" w:right="850" w:bottom="1134" w:left="1701" w:header="709" w:footer="709" w:gutter="0"/>
      <w:pgBorders>
        <w:top w:val="twistedLines2" w:sz="18" w:space="2" w:color="FFC000"/>
        <w:left w:val="twistedLines2" w:sz="18" w:space="4" w:color="FFC000"/>
        <w:bottom w:val="twistedLines2" w:sz="18" w:space="11" w:color="FFC000"/>
        <w:right w:val="twistedLines2" w:sz="18" w:space="4" w:color="FFC00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653" w:rsidRDefault="00942653" w:rsidP="00A676E8">
      <w:pPr>
        <w:spacing w:line="240" w:lineRule="auto"/>
      </w:pPr>
      <w:r>
        <w:separator/>
      </w:r>
    </w:p>
  </w:endnote>
  <w:endnote w:type="continuationSeparator" w:id="1">
    <w:p w:rsidR="00942653" w:rsidRDefault="00942653" w:rsidP="00A676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653" w:rsidRDefault="00942653" w:rsidP="00A676E8">
      <w:pPr>
        <w:spacing w:line="240" w:lineRule="auto"/>
      </w:pPr>
      <w:r>
        <w:separator/>
      </w:r>
    </w:p>
  </w:footnote>
  <w:footnote w:type="continuationSeparator" w:id="1">
    <w:p w:rsidR="00942653" w:rsidRDefault="00942653" w:rsidP="00A676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7C666BE"/>
    <w:multiLevelType w:val="hybridMultilevel"/>
    <w:tmpl w:val="C3DECA8A"/>
    <w:lvl w:ilvl="0" w:tplc="568CA6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0861F5"/>
    <w:multiLevelType w:val="hybridMultilevel"/>
    <w:tmpl w:val="87204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611D1A"/>
    <w:multiLevelType w:val="multilevel"/>
    <w:tmpl w:val="3CB8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231E4F"/>
    <w:multiLevelType w:val="hybridMultilevel"/>
    <w:tmpl w:val="C68691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B522A8"/>
    <w:multiLevelType w:val="hybridMultilevel"/>
    <w:tmpl w:val="66C89F14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0D50175"/>
    <w:multiLevelType w:val="multilevel"/>
    <w:tmpl w:val="3F8E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3D6DB8"/>
    <w:multiLevelType w:val="multilevel"/>
    <w:tmpl w:val="DB80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76419C"/>
    <w:multiLevelType w:val="multilevel"/>
    <w:tmpl w:val="8448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CE3E52"/>
    <w:multiLevelType w:val="multilevel"/>
    <w:tmpl w:val="9F5C0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17246"/>
    <w:multiLevelType w:val="hybridMultilevel"/>
    <w:tmpl w:val="5E160D96"/>
    <w:lvl w:ilvl="0" w:tplc="ACB8B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947DA6"/>
    <w:multiLevelType w:val="hybridMultilevel"/>
    <w:tmpl w:val="3F4CCB74"/>
    <w:lvl w:ilvl="0" w:tplc="3F42283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2072674B"/>
    <w:multiLevelType w:val="hybridMultilevel"/>
    <w:tmpl w:val="16B0BA8A"/>
    <w:lvl w:ilvl="0" w:tplc="AEC400F4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D561F3"/>
    <w:multiLevelType w:val="multilevel"/>
    <w:tmpl w:val="DE5C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8E64CA"/>
    <w:multiLevelType w:val="hybridMultilevel"/>
    <w:tmpl w:val="E306F37E"/>
    <w:lvl w:ilvl="0" w:tplc="568CA6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4117E6"/>
    <w:multiLevelType w:val="hybridMultilevel"/>
    <w:tmpl w:val="D37E48C8"/>
    <w:lvl w:ilvl="0" w:tplc="993610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BD7F13"/>
    <w:multiLevelType w:val="multilevel"/>
    <w:tmpl w:val="A80A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8755D0"/>
    <w:multiLevelType w:val="hybridMultilevel"/>
    <w:tmpl w:val="43EE5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C470F2"/>
    <w:multiLevelType w:val="multilevel"/>
    <w:tmpl w:val="6978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544053"/>
    <w:multiLevelType w:val="hybridMultilevel"/>
    <w:tmpl w:val="0CAED6C6"/>
    <w:lvl w:ilvl="0" w:tplc="BCE88F4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3">
    <w:nsid w:val="47B77271"/>
    <w:multiLevelType w:val="hybridMultilevel"/>
    <w:tmpl w:val="6CD0F1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6556F"/>
    <w:multiLevelType w:val="multilevel"/>
    <w:tmpl w:val="8304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9A6551"/>
    <w:multiLevelType w:val="hybridMultilevel"/>
    <w:tmpl w:val="2DA09DC0"/>
    <w:lvl w:ilvl="0" w:tplc="5C70D2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24017CE"/>
    <w:multiLevelType w:val="multilevel"/>
    <w:tmpl w:val="EE1C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8A01C8"/>
    <w:multiLevelType w:val="hybridMultilevel"/>
    <w:tmpl w:val="078A7692"/>
    <w:lvl w:ilvl="0" w:tplc="568CA6AC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>
    <w:nsid w:val="5AB46325"/>
    <w:multiLevelType w:val="hybridMultilevel"/>
    <w:tmpl w:val="9D6A5DD4"/>
    <w:lvl w:ilvl="0" w:tplc="568CA6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7A7C1C"/>
    <w:multiLevelType w:val="hybridMultilevel"/>
    <w:tmpl w:val="015A4516"/>
    <w:lvl w:ilvl="0" w:tplc="568CA6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C915F5C"/>
    <w:multiLevelType w:val="multilevel"/>
    <w:tmpl w:val="1C28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FE679C"/>
    <w:multiLevelType w:val="hybridMultilevel"/>
    <w:tmpl w:val="440CF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1A4242"/>
    <w:multiLevelType w:val="multilevel"/>
    <w:tmpl w:val="2202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B75EBC"/>
    <w:multiLevelType w:val="hybridMultilevel"/>
    <w:tmpl w:val="59D0E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301064"/>
    <w:multiLevelType w:val="hybridMultilevel"/>
    <w:tmpl w:val="B0925084"/>
    <w:lvl w:ilvl="0" w:tplc="5D3C5F7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A1431A9"/>
    <w:multiLevelType w:val="multilevel"/>
    <w:tmpl w:val="BB96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0"/>
  </w:num>
  <w:num w:numId="5">
    <w:abstractNumId w:val="18"/>
  </w:num>
  <w:num w:numId="6">
    <w:abstractNumId w:val="35"/>
  </w:num>
  <w:num w:numId="7">
    <w:abstractNumId w:val="26"/>
  </w:num>
  <w:num w:numId="8">
    <w:abstractNumId w:val="9"/>
  </w:num>
  <w:num w:numId="9">
    <w:abstractNumId w:val="8"/>
  </w:num>
  <w:num w:numId="10">
    <w:abstractNumId w:val="21"/>
  </w:num>
  <w:num w:numId="11">
    <w:abstractNumId w:val="5"/>
  </w:num>
  <w:num w:numId="12">
    <w:abstractNumId w:val="30"/>
  </w:num>
  <w:num w:numId="13">
    <w:abstractNumId w:val="24"/>
  </w:num>
  <w:num w:numId="14">
    <w:abstractNumId w:val="15"/>
  </w:num>
  <w:num w:numId="15">
    <w:abstractNumId w:val="32"/>
  </w:num>
  <w:num w:numId="16">
    <w:abstractNumId w:val="25"/>
  </w:num>
  <w:num w:numId="17">
    <w:abstractNumId w:val="12"/>
  </w:num>
  <w:num w:numId="18">
    <w:abstractNumId w:val="27"/>
  </w:num>
  <w:num w:numId="19">
    <w:abstractNumId w:val="3"/>
  </w:num>
  <w:num w:numId="20">
    <w:abstractNumId w:val="28"/>
  </w:num>
  <w:num w:numId="21">
    <w:abstractNumId w:val="29"/>
  </w:num>
  <w:num w:numId="22">
    <w:abstractNumId w:val="13"/>
  </w:num>
  <w:num w:numId="23">
    <w:abstractNumId w:val="17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4"/>
  </w:num>
  <w:num w:numId="27">
    <w:abstractNumId w:val="23"/>
  </w:num>
  <w:num w:numId="28">
    <w:abstractNumId w:val="7"/>
  </w:num>
  <w:num w:numId="29">
    <w:abstractNumId w:val="31"/>
  </w:num>
  <w:num w:numId="30">
    <w:abstractNumId w:val="20"/>
  </w:num>
  <w:num w:numId="31">
    <w:abstractNumId w:val="34"/>
  </w:num>
  <w:num w:numId="32">
    <w:abstractNumId w:val="19"/>
  </w:num>
  <w:num w:numId="33">
    <w:abstractNumId w:val="36"/>
  </w:num>
  <w:num w:numId="34">
    <w:abstractNumId w:val="2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Footer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1167A7"/>
    <w:rsid w:val="0000221E"/>
    <w:rsid w:val="00002816"/>
    <w:rsid w:val="00002B8A"/>
    <w:rsid w:val="000031DA"/>
    <w:rsid w:val="000037F7"/>
    <w:rsid w:val="000041E0"/>
    <w:rsid w:val="00004E95"/>
    <w:rsid w:val="00007117"/>
    <w:rsid w:val="000124F0"/>
    <w:rsid w:val="00014B70"/>
    <w:rsid w:val="00014B83"/>
    <w:rsid w:val="000201F5"/>
    <w:rsid w:val="00023E2D"/>
    <w:rsid w:val="000244CC"/>
    <w:rsid w:val="00024F88"/>
    <w:rsid w:val="00030913"/>
    <w:rsid w:val="0003309E"/>
    <w:rsid w:val="000337C3"/>
    <w:rsid w:val="00034C2A"/>
    <w:rsid w:val="00035D64"/>
    <w:rsid w:val="00036707"/>
    <w:rsid w:val="0003713C"/>
    <w:rsid w:val="000376C9"/>
    <w:rsid w:val="00037752"/>
    <w:rsid w:val="00037A7B"/>
    <w:rsid w:val="00042ACD"/>
    <w:rsid w:val="00047800"/>
    <w:rsid w:val="00047E72"/>
    <w:rsid w:val="0005442D"/>
    <w:rsid w:val="00055A49"/>
    <w:rsid w:val="00057D04"/>
    <w:rsid w:val="000613E3"/>
    <w:rsid w:val="000620C5"/>
    <w:rsid w:val="00062CE1"/>
    <w:rsid w:val="00063D8F"/>
    <w:rsid w:val="00063F29"/>
    <w:rsid w:val="00065602"/>
    <w:rsid w:val="00066594"/>
    <w:rsid w:val="00070C89"/>
    <w:rsid w:val="000721D5"/>
    <w:rsid w:val="00072766"/>
    <w:rsid w:val="0007277F"/>
    <w:rsid w:val="000728A1"/>
    <w:rsid w:val="000728EC"/>
    <w:rsid w:val="000741DB"/>
    <w:rsid w:val="0007588A"/>
    <w:rsid w:val="00075A38"/>
    <w:rsid w:val="000772DD"/>
    <w:rsid w:val="00084359"/>
    <w:rsid w:val="00084EE4"/>
    <w:rsid w:val="00085052"/>
    <w:rsid w:val="00085749"/>
    <w:rsid w:val="000873B9"/>
    <w:rsid w:val="00087E33"/>
    <w:rsid w:val="000907B9"/>
    <w:rsid w:val="00090D83"/>
    <w:rsid w:val="0009171F"/>
    <w:rsid w:val="00093FED"/>
    <w:rsid w:val="00094912"/>
    <w:rsid w:val="00095536"/>
    <w:rsid w:val="0009570F"/>
    <w:rsid w:val="000A0605"/>
    <w:rsid w:val="000A3590"/>
    <w:rsid w:val="000A4FEE"/>
    <w:rsid w:val="000A5164"/>
    <w:rsid w:val="000A5558"/>
    <w:rsid w:val="000A56DC"/>
    <w:rsid w:val="000A5E0E"/>
    <w:rsid w:val="000A6526"/>
    <w:rsid w:val="000A6850"/>
    <w:rsid w:val="000A6E3F"/>
    <w:rsid w:val="000A7290"/>
    <w:rsid w:val="000A7729"/>
    <w:rsid w:val="000B0108"/>
    <w:rsid w:val="000B0CB1"/>
    <w:rsid w:val="000B1A6B"/>
    <w:rsid w:val="000B4F77"/>
    <w:rsid w:val="000B768A"/>
    <w:rsid w:val="000B7C04"/>
    <w:rsid w:val="000C01C6"/>
    <w:rsid w:val="000C2391"/>
    <w:rsid w:val="000C47A5"/>
    <w:rsid w:val="000C4C57"/>
    <w:rsid w:val="000C5430"/>
    <w:rsid w:val="000C7DE3"/>
    <w:rsid w:val="000D1C8F"/>
    <w:rsid w:val="000D296E"/>
    <w:rsid w:val="000D2AC6"/>
    <w:rsid w:val="000D2E60"/>
    <w:rsid w:val="000D2F0C"/>
    <w:rsid w:val="000D3237"/>
    <w:rsid w:val="000D3DC9"/>
    <w:rsid w:val="000D5A5D"/>
    <w:rsid w:val="000D7891"/>
    <w:rsid w:val="000D79CE"/>
    <w:rsid w:val="000E1520"/>
    <w:rsid w:val="000E21AF"/>
    <w:rsid w:val="000E255B"/>
    <w:rsid w:val="000E716F"/>
    <w:rsid w:val="000E7396"/>
    <w:rsid w:val="000E7DD5"/>
    <w:rsid w:val="000F370A"/>
    <w:rsid w:val="000F38A1"/>
    <w:rsid w:val="000F49EF"/>
    <w:rsid w:val="000F70F4"/>
    <w:rsid w:val="000F7986"/>
    <w:rsid w:val="000F7FC0"/>
    <w:rsid w:val="00102FD5"/>
    <w:rsid w:val="001039A6"/>
    <w:rsid w:val="00103BC3"/>
    <w:rsid w:val="00104F17"/>
    <w:rsid w:val="001063D7"/>
    <w:rsid w:val="001067DD"/>
    <w:rsid w:val="00111C59"/>
    <w:rsid w:val="00112C84"/>
    <w:rsid w:val="0011330E"/>
    <w:rsid w:val="00113AF9"/>
    <w:rsid w:val="00115057"/>
    <w:rsid w:val="001167A7"/>
    <w:rsid w:val="001204CA"/>
    <w:rsid w:val="00120A63"/>
    <w:rsid w:val="00121CF5"/>
    <w:rsid w:val="001300A7"/>
    <w:rsid w:val="001302FB"/>
    <w:rsid w:val="00130DDE"/>
    <w:rsid w:val="00132272"/>
    <w:rsid w:val="00134CD8"/>
    <w:rsid w:val="00136549"/>
    <w:rsid w:val="00137196"/>
    <w:rsid w:val="0013788C"/>
    <w:rsid w:val="00137E9C"/>
    <w:rsid w:val="00140B9C"/>
    <w:rsid w:val="00141951"/>
    <w:rsid w:val="00144C1C"/>
    <w:rsid w:val="0014578E"/>
    <w:rsid w:val="00146CED"/>
    <w:rsid w:val="00147CE8"/>
    <w:rsid w:val="001500A1"/>
    <w:rsid w:val="001544D7"/>
    <w:rsid w:val="00154D4C"/>
    <w:rsid w:val="001561B0"/>
    <w:rsid w:val="00156875"/>
    <w:rsid w:val="00157B4B"/>
    <w:rsid w:val="001664E8"/>
    <w:rsid w:val="00167324"/>
    <w:rsid w:val="00170983"/>
    <w:rsid w:val="001711BA"/>
    <w:rsid w:val="00171937"/>
    <w:rsid w:val="001731B1"/>
    <w:rsid w:val="00174C10"/>
    <w:rsid w:val="00175669"/>
    <w:rsid w:val="00175B3B"/>
    <w:rsid w:val="00177782"/>
    <w:rsid w:val="00177941"/>
    <w:rsid w:val="00181DBB"/>
    <w:rsid w:val="001827BD"/>
    <w:rsid w:val="00182C03"/>
    <w:rsid w:val="00185B09"/>
    <w:rsid w:val="001869DE"/>
    <w:rsid w:val="00190C01"/>
    <w:rsid w:val="00190D7E"/>
    <w:rsid w:val="00191471"/>
    <w:rsid w:val="00191854"/>
    <w:rsid w:val="00192E26"/>
    <w:rsid w:val="00193312"/>
    <w:rsid w:val="001967FC"/>
    <w:rsid w:val="00196AED"/>
    <w:rsid w:val="0019729E"/>
    <w:rsid w:val="00197A57"/>
    <w:rsid w:val="001A0512"/>
    <w:rsid w:val="001A1235"/>
    <w:rsid w:val="001A2C57"/>
    <w:rsid w:val="001A2CFA"/>
    <w:rsid w:val="001A31A1"/>
    <w:rsid w:val="001A56EF"/>
    <w:rsid w:val="001B01C6"/>
    <w:rsid w:val="001C10C7"/>
    <w:rsid w:val="001C11A0"/>
    <w:rsid w:val="001C2157"/>
    <w:rsid w:val="001C2E84"/>
    <w:rsid w:val="001C3E39"/>
    <w:rsid w:val="001D072F"/>
    <w:rsid w:val="001D11D3"/>
    <w:rsid w:val="001D27D1"/>
    <w:rsid w:val="001D36CD"/>
    <w:rsid w:val="001D4ACD"/>
    <w:rsid w:val="001D68FC"/>
    <w:rsid w:val="001D6CC5"/>
    <w:rsid w:val="001D796E"/>
    <w:rsid w:val="001E0009"/>
    <w:rsid w:val="001E2A54"/>
    <w:rsid w:val="001E2C43"/>
    <w:rsid w:val="001E4312"/>
    <w:rsid w:val="001E5463"/>
    <w:rsid w:val="001E6341"/>
    <w:rsid w:val="001E6360"/>
    <w:rsid w:val="001E6476"/>
    <w:rsid w:val="001E72F9"/>
    <w:rsid w:val="001F1D8C"/>
    <w:rsid w:val="001F1EA0"/>
    <w:rsid w:val="001F1ED4"/>
    <w:rsid w:val="001F30C0"/>
    <w:rsid w:val="001F45CF"/>
    <w:rsid w:val="001F56F4"/>
    <w:rsid w:val="001F75F4"/>
    <w:rsid w:val="00200967"/>
    <w:rsid w:val="00200AF7"/>
    <w:rsid w:val="0020158B"/>
    <w:rsid w:val="002018E9"/>
    <w:rsid w:val="002036DD"/>
    <w:rsid w:val="00204222"/>
    <w:rsid w:val="002056E3"/>
    <w:rsid w:val="002068C2"/>
    <w:rsid w:val="00206D6D"/>
    <w:rsid w:val="002070DC"/>
    <w:rsid w:val="00210FF8"/>
    <w:rsid w:val="0021206A"/>
    <w:rsid w:val="00212817"/>
    <w:rsid w:val="002161CC"/>
    <w:rsid w:val="00216661"/>
    <w:rsid w:val="00216793"/>
    <w:rsid w:val="00216B63"/>
    <w:rsid w:val="00217730"/>
    <w:rsid w:val="00220802"/>
    <w:rsid w:val="00222919"/>
    <w:rsid w:val="00222A05"/>
    <w:rsid w:val="00222B0B"/>
    <w:rsid w:val="00223DE4"/>
    <w:rsid w:val="00226244"/>
    <w:rsid w:val="002300E4"/>
    <w:rsid w:val="0023122B"/>
    <w:rsid w:val="00231B68"/>
    <w:rsid w:val="00234C36"/>
    <w:rsid w:val="00234D59"/>
    <w:rsid w:val="0023599D"/>
    <w:rsid w:val="00236767"/>
    <w:rsid w:val="00241EC3"/>
    <w:rsid w:val="002442C0"/>
    <w:rsid w:val="00244D94"/>
    <w:rsid w:val="0024607F"/>
    <w:rsid w:val="00247AFF"/>
    <w:rsid w:val="00253001"/>
    <w:rsid w:val="0025352F"/>
    <w:rsid w:val="00254788"/>
    <w:rsid w:val="00255DB7"/>
    <w:rsid w:val="00256715"/>
    <w:rsid w:val="00256949"/>
    <w:rsid w:val="0026066C"/>
    <w:rsid w:val="002613A5"/>
    <w:rsid w:val="00263D57"/>
    <w:rsid w:val="002661B7"/>
    <w:rsid w:val="002667CC"/>
    <w:rsid w:val="00267403"/>
    <w:rsid w:val="00270E76"/>
    <w:rsid w:val="00271E33"/>
    <w:rsid w:val="00272EC7"/>
    <w:rsid w:val="00275721"/>
    <w:rsid w:val="002847C8"/>
    <w:rsid w:val="002856E9"/>
    <w:rsid w:val="00287FD9"/>
    <w:rsid w:val="00292D99"/>
    <w:rsid w:val="002952FF"/>
    <w:rsid w:val="002979EB"/>
    <w:rsid w:val="002A2A08"/>
    <w:rsid w:val="002A2D66"/>
    <w:rsid w:val="002A3019"/>
    <w:rsid w:val="002A3F5F"/>
    <w:rsid w:val="002A4116"/>
    <w:rsid w:val="002A453A"/>
    <w:rsid w:val="002A49D9"/>
    <w:rsid w:val="002A670B"/>
    <w:rsid w:val="002B02E3"/>
    <w:rsid w:val="002B0B18"/>
    <w:rsid w:val="002B169B"/>
    <w:rsid w:val="002B27B6"/>
    <w:rsid w:val="002B5573"/>
    <w:rsid w:val="002B6D3C"/>
    <w:rsid w:val="002C26F7"/>
    <w:rsid w:val="002C36F6"/>
    <w:rsid w:val="002C3833"/>
    <w:rsid w:val="002C5F94"/>
    <w:rsid w:val="002C73C8"/>
    <w:rsid w:val="002C7708"/>
    <w:rsid w:val="002D01AA"/>
    <w:rsid w:val="002D312E"/>
    <w:rsid w:val="002D5C1F"/>
    <w:rsid w:val="002D5DFD"/>
    <w:rsid w:val="002D6CD9"/>
    <w:rsid w:val="002E476A"/>
    <w:rsid w:val="002E763B"/>
    <w:rsid w:val="002F0986"/>
    <w:rsid w:val="002F24C2"/>
    <w:rsid w:val="002F61EB"/>
    <w:rsid w:val="002F78FD"/>
    <w:rsid w:val="003002EE"/>
    <w:rsid w:val="00301CB0"/>
    <w:rsid w:val="003032E1"/>
    <w:rsid w:val="00305A03"/>
    <w:rsid w:val="00305DD1"/>
    <w:rsid w:val="003066F3"/>
    <w:rsid w:val="00307199"/>
    <w:rsid w:val="00307E19"/>
    <w:rsid w:val="00307F12"/>
    <w:rsid w:val="0031021C"/>
    <w:rsid w:val="003119B5"/>
    <w:rsid w:val="00312C22"/>
    <w:rsid w:val="00314EDE"/>
    <w:rsid w:val="00315D2E"/>
    <w:rsid w:val="00317762"/>
    <w:rsid w:val="00317AAA"/>
    <w:rsid w:val="00317D37"/>
    <w:rsid w:val="003210BB"/>
    <w:rsid w:val="00321757"/>
    <w:rsid w:val="00321AE3"/>
    <w:rsid w:val="00321DF7"/>
    <w:rsid w:val="00324CE3"/>
    <w:rsid w:val="00325719"/>
    <w:rsid w:val="00326EA3"/>
    <w:rsid w:val="00330F90"/>
    <w:rsid w:val="00330FEB"/>
    <w:rsid w:val="00331834"/>
    <w:rsid w:val="00332016"/>
    <w:rsid w:val="00333509"/>
    <w:rsid w:val="00334AFE"/>
    <w:rsid w:val="00334C33"/>
    <w:rsid w:val="00337575"/>
    <w:rsid w:val="00337FE9"/>
    <w:rsid w:val="00340157"/>
    <w:rsid w:val="00341FA9"/>
    <w:rsid w:val="0034225B"/>
    <w:rsid w:val="00342E7B"/>
    <w:rsid w:val="003452C1"/>
    <w:rsid w:val="00346F30"/>
    <w:rsid w:val="003473BD"/>
    <w:rsid w:val="00347F10"/>
    <w:rsid w:val="0035166F"/>
    <w:rsid w:val="00351C02"/>
    <w:rsid w:val="003522BC"/>
    <w:rsid w:val="003528E8"/>
    <w:rsid w:val="00353400"/>
    <w:rsid w:val="00356914"/>
    <w:rsid w:val="00356A2C"/>
    <w:rsid w:val="00360ED3"/>
    <w:rsid w:val="0036529F"/>
    <w:rsid w:val="0036622A"/>
    <w:rsid w:val="003714A9"/>
    <w:rsid w:val="003720FC"/>
    <w:rsid w:val="0037371B"/>
    <w:rsid w:val="00373C6A"/>
    <w:rsid w:val="0037588D"/>
    <w:rsid w:val="00384BEF"/>
    <w:rsid w:val="003864E3"/>
    <w:rsid w:val="00387F5C"/>
    <w:rsid w:val="003949BC"/>
    <w:rsid w:val="00396343"/>
    <w:rsid w:val="00397CB7"/>
    <w:rsid w:val="00397DBF"/>
    <w:rsid w:val="003A1378"/>
    <w:rsid w:val="003A3121"/>
    <w:rsid w:val="003A424A"/>
    <w:rsid w:val="003A505A"/>
    <w:rsid w:val="003A580D"/>
    <w:rsid w:val="003B16CD"/>
    <w:rsid w:val="003B24EF"/>
    <w:rsid w:val="003B2715"/>
    <w:rsid w:val="003B2E4A"/>
    <w:rsid w:val="003B45BF"/>
    <w:rsid w:val="003B6D4D"/>
    <w:rsid w:val="003B6FA7"/>
    <w:rsid w:val="003C378A"/>
    <w:rsid w:val="003C3E6D"/>
    <w:rsid w:val="003C493B"/>
    <w:rsid w:val="003D1423"/>
    <w:rsid w:val="003D468B"/>
    <w:rsid w:val="003D58CE"/>
    <w:rsid w:val="003D64BD"/>
    <w:rsid w:val="003E3042"/>
    <w:rsid w:val="003E4021"/>
    <w:rsid w:val="003E40CC"/>
    <w:rsid w:val="003E4188"/>
    <w:rsid w:val="003E530B"/>
    <w:rsid w:val="003E571F"/>
    <w:rsid w:val="003E5FD1"/>
    <w:rsid w:val="003E65DB"/>
    <w:rsid w:val="003F0E02"/>
    <w:rsid w:val="003F220E"/>
    <w:rsid w:val="003F42EF"/>
    <w:rsid w:val="003F4C45"/>
    <w:rsid w:val="003F519A"/>
    <w:rsid w:val="003F6F08"/>
    <w:rsid w:val="003F72DD"/>
    <w:rsid w:val="00404C04"/>
    <w:rsid w:val="00406193"/>
    <w:rsid w:val="0040708D"/>
    <w:rsid w:val="00413164"/>
    <w:rsid w:val="00414366"/>
    <w:rsid w:val="00415BD1"/>
    <w:rsid w:val="00415F5D"/>
    <w:rsid w:val="0041794B"/>
    <w:rsid w:val="00424BE4"/>
    <w:rsid w:val="004335A9"/>
    <w:rsid w:val="00433733"/>
    <w:rsid w:val="004347EC"/>
    <w:rsid w:val="00435650"/>
    <w:rsid w:val="00435C65"/>
    <w:rsid w:val="00437354"/>
    <w:rsid w:val="00441DA1"/>
    <w:rsid w:val="00442CA7"/>
    <w:rsid w:val="0044391D"/>
    <w:rsid w:val="004463E6"/>
    <w:rsid w:val="00446C1D"/>
    <w:rsid w:val="00450D84"/>
    <w:rsid w:val="0045106B"/>
    <w:rsid w:val="00452686"/>
    <w:rsid w:val="00452A83"/>
    <w:rsid w:val="0045508F"/>
    <w:rsid w:val="004557F2"/>
    <w:rsid w:val="00457076"/>
    <w:rsid w:val="00460375"/>
    <w:rsid w:val="00461D31"/>
    <w:rsid w:val="004647A8"/>
    <w:rsid w:val="00464ED9"/>
    <w:rsid w:val="00471092"/>
    <w:rsid w:val="00471447"/>
    <w:rsid w:val="004720BB"/>
    <w:rsid w:val="00472CED"/>
    <w:rsid w:val="00473779"/>
    <w:rsid w:val="00473A8F"/>
    <w:rsid w:val="004752AD"/>
    <w:rsid w:val="004765A8"/>
    <w:rsid w:val="004848E0"/>
    <w:rsid w:val="00485177"/>
    <w:rsid w:val="00486259"/>
    <w:rsid w:val="00487709"/>
    <w:rsid w:val="0048773F"/>
    <w:rsid w:val="00487EAC"/>
    <w:rsid w:val="00490DF0"/>
    <w:rsid w:val="0049143E"/>
    <w:rsid w:val="00491EE7"/>
    <w:rsid w:val="00493BD6"/>
    <w:rsid w:val="00495A26"/>
    <w:rsid w:val="00497B53"/>
    <w:rsid w:val="004A0C1F"/>
    <w:rsid w:val="004A2E09"/>
    <w:rsid w:val="004A345B"/>
    <w:rsid w:val="004A34AF"/>
    <w:rsid w:val="004A3894"/>
    <w:rsid w:val="004A53D1"/>
    <w:rsid w:val="004A5C58"/>
    <w:rsid w:val="004A75B4"/>
    <w:rsid w:val="004B09D9"/>
    <w:rsid w:val="004B1228"/>
    <w:rsid w:val="004B3171"/>
    <w:rsid w:val="004B382B"/>
    <w:rsid w:val="004B4B6E"/>
    <w:rsid w:val="004B5F6C"/>
    <w:rsid w:val="004C13D7"/>
    <w:rsid w:val="004C2595"/>
    <w:rsid w:val="004C442F"/>
    <w:rsid w:val="004C48CE"/>
    <w:rsid w:val="004D2A09"/>
    <w:rsid w:val="004D3D62"/>
    <w:rsid w:val="004D52C2"/>
    <w:rsid w:val="004D5AEC"/>
    <w:rsid w:val="004E0F00"/>
    <w:rsid w:val="004E2C89"/>
    <w:rsid w:val="004E2F51"/>
    <w:rsid w:val="004E3B6A"/>
    <w:rsid w:val="004E4172"/>
    <w:rsid w:val="004E6585"/>
    <w:rsid w:val="004E7099"/>
    <w:rsid w:val="004F1D9C"/>
    <w:rsid w:val="004F2480"/>
    <w:rsid w:val="004F3188"/>
    <w:rsid w:val="004F31C7"/>
    <w:rsid w:val="004F6C0E"/>
    <w:rsid w:val="00500112"/>
    <w:rsid w:val="00500498"/>
    <w:rsid w:val="0050336C"/>
    <w:rsid w:val="00504D45"/>
    <w:rsid w:val="005061B8"/>
    <w:rsid w:val="005061E0"/>
    <w:rsid w:val="005070E0"/>
    <w:rsid w:val="00507D5A"/>
    <w:rsid w:val="00510D96"/>
    <w:rsid w:val="00516234"/>
    <w:rsid w:val="00520EF7"/>
    <w:rsid w:val="00524417"/>
    <w:rsid w:val="005246E7"/>
    <w:rsid w:val="005259E3"/>
    <w:rsid w:val="00525A54"/>
    <w:rsid w:val="00532F12"/>
    <w:rsid w:val="00532FF4"/>
    <w:rsid w:val="00533B58"/>
    <w:rsid w:val="00534322"/>
    <w:rsid w:val="00534D03"/>
    <w:rsid w:val="00535EAF"/>
    <w:rsid w:val="005372B9"/>
    <w:rsid w:val="00537E6B"/>
    <w:rsid w:val="005420B4"/>
    <w:rsid w:val="00543851"/>
    <w:rsid w:val="00543937"/>
    <w:rsid w:val="00546891"/>
    <w:rsid w:val="005507CF"/>
    <w:rsid w:val="00552F7E"/>
    <w:rsid w:val="00553E50"/>
    <w:rsid w:val="005545E7"/>
    <w:rsid w:val="005546B3"/>
    <w:rsid w:val="00560899"/>
    <w:rsid w:val="00560E6B"/>
    <w:rsid w:val="00560FD1"/>
    <w:rsid w:val="00563BFB"/>
    <w:rsid w:val="0056455E"/>
    <w:rsid w:val="00565349"/>
    <w:rsid w:val="00570168"/>
    <w:rsid w:val="00570756"/>
    <w:rsid w:val="00571F64"/>
    <w:rsid w:val="005739C9"/>
    <w:rsid w:val="00574056"/>
    <w:rsid w:val="00575013"/>
    <w:rsid w:val="00575573"/>
    <w:rsid w:val="00577585"/>
    <w:rsid w:val="00577EAB"/>
    <w:rsid w:val="005808C5"/>
    <w:rsid w:val="005828E3"/>
    <w:rsid w:val="005834DB"/>
    <w:rsid w:val="00585505"/>
    <w:rsid w:val="00587A8E"/>
    <w:rsid w:val="005906AE"/>
    <w:rsid w:val="00591D88"/>
    <w:rsid w:val="00592DE2"/>
    <w:rsid w:val="00594FE9"/>
    <w:rsid w:val="005A0F85"/>
    <w:rsid w:val="005A2F04"/>
    <w:rsid w:val="005A3D1A"/>
    <w:rsid w:val="005A4296"/>
    <w:rsid w:val="005A5C97"/>
    <w:rsid w:val="005A7299"/>
    <w:rsid w:val="005B33B2"/>
    <w:rsid w:val="005B3DA0"/>
    <w:rsid w:val="005B467B"/>
    <w:rsid w:val="005B52EE"/>
    <w:rsid w:val="005B5428"/>
    <w:rsid w:val="005B6090"/>
    <w:rsid w:val="005B718B"/>
    <w:rsid w:val="005B71BC"/>
    <w:rsid w:val="005B7D36"/>
    <w:rsid w:val="005C0226"/>
    <w:rsid w:val="005C0602"/>
    <w:rsid w:val="005C37AD"/>
    <w:rsid w:val="005C64A8"/>
    <w:rsid w:val="005C7CDF"/>
    <w:rsid w:val="005D2A7D"/>
    <w:rsid w:val="005D2E15"/>
    <w:rsid w:val="005D4AF1"/>
    <w:rsid w:val="005D5BC4"/>
    <w:rsid w:val="005D5CB5"/>
    <w:rsid w:val="005D6203"/>
    <w:rsid w:val="005D6F5D"/>
    <w:rsid w:val="005E14E5"/>
    <w:rsid w:val="005E2559"/>
    <w:rsid w:val="005E2EE6"/>
    <w:rsid w:val="005E3E6A"/>
    <w:rsid w:val="005E4967"/>
    <w:rsid w:val="005F20A4"/>
    <w:rsid w:val="0060016A"/>
    <w:rsid w:val="0060020C"/>
    <w:rsid w:val="00600774"/>
    <w:rsid w:val="00601331"/>
    <w:rsid w:val="006030F2"/>
    <w:rsid w:val="006075CE"/>
    <w:rsid w:val="00607B6F"/>
    <w:rsid w:val="00611CF9"/>
    <w:rsid w:val="00613EF2"/>
    <w:rsid w:val="006159E3"/>
    <w:rsid w:val="00616102"/>
    <w:rsid w:val="00616DC3"/>
    <w:rsid w:val="00617B1C"/>
    <w:rsid w:val="00621B06"/>
    <w:rsid w:val="00624A82"/>
    <w:rsid w:val="006252DA"/>
    <w:rsid w:val="00625C15"/>
    <w:rsid w:val="0062617C"/>
    <w:rsid w:val="0063352A"/>
    <w:rsid w:val="00634313"/>
    <w:rsid w:val="00634E44"/>
    <w:rsid w:val="006362F8"/>
    <w:rsid w:val="00636640"/>
    <w:rsid w:val="00643422"/>
    <w:rsid w:val="006459A6"/>
    <w:rsid w:val="00645CA0"/>
    <w:rsid w:val="006469F1"/>
    <w:rsid w:val="00650854"/>
    <w:rsid w:val="00652252"/>
    <w:rsid w:val="00652B2E"/>
    <w:rsid w:val="00655581"/>
    <w:rsid w:val="0065763F"/>
    <w:rsid w:val="00661E7F"/>
    <w:rsid w:val="00662BF1"/>
    <w:rsid w:val="00665E2F"/>
    <w:rsid w:val="00667753"/>
    <w:rsid w:val="00667759"/>
    <w:rsid w:val="006703D0"/>
    <w:rsid w:val="00671654"/>
    <w:rsid w:val="0067238B"/>
    <w:rsid w:val="00672E1B"/>
    <w:rsid w:val="006734E7"/>
    <w:rsid w:val="0067416B"/>
    <w:rsid w:val="00674368"/>
    <w:rsid w:val="0067582B"/>
    <w:rsid w:val="00677FE3"/>
    <w:rsid w:val="006803DA"/>
    <w:rsid w:val="00681B6A"/>
    <w:rsid w:val="006840B5"/>
    <w:rsid w:val="00686EF2"/>
    <w:rsid w:val="006946B7"/>
    <w:rsid w:val="006953A4"/>
    <w:rsid w:val="0069568A"/>
    <w:rsid w:val="00696415"/>
    <w:rsid w:val="006A0690"/>
    <w:rsid w:val="006A1C29"/>
    <w:rsid w:val="006A1ED6"/>
    <w:rsid w:val="006A3240"/>
    <w:rsid w:val="006A71B1"/>
    <w:rsid w:val="006A77B4"/>
    <w:rsid w:val="006B026C"/>
    <w:rsid w:val="006B13B1"/>
    <w:rsid w:val="006B15FE"/>
    <w:rsid w:val="006B1B28"/>
    <w:rsid w:val="006B1D42"/>
    <w:rsid w:val="006B4195"/>
    <w:rsid w:val="006B7E5C"/>
    <w:rsid w:val="006C20EA"/>
    <w:rsid w:val="006C450C"/>
    <w:rsid w:val="006C5248"/>
    <w:rsid w:val="006C577E"/>
    <w:rsid w:val="006C5E18"/>
    <w:rsid w:val="006C5F9A"/>
    <w:rsid w:val="006C77E4"/>
    <w:rsid w:val="006D03C8"/>
    <w:rsid w:val="006D0A44"/>
    <w:rsid w:val="006D1B4C"/>
    <w:rsid w:val="006D6052"/>
    <w:rsid w:val="006D7582"/>
    <w:rsid w:val="006D7A0A"/>
    <w:rsid w:val="006E1269"/>
    <w:rsid w:val="006E12F9"/>
    <w:rsid w:val="006E2E2A"/>
    <w:rsid w:val="006E30B5"/>
    <w:rsid w:val="006E3277"/>
    <w:rsid w:val="006E3945"/>
    <w:rsid w:val="006E60BE"/>
    <w:rsid w:val="006E7482"/>
    <w:rsid w:val="006E7526"/>
    <w:rsid w:val="006F0D6A"/>
    <w:rsid w:val="006F2F6E"/>
    <w:rsid w:val="006F495B"/>
    <w:rsid w:val="006F55E9"/>
    <w:rsid w:val="006F5A23"/>
    <w:rsid w:val="006F64FF"/>
    <w:rsid w:val="0070372E"/>
    <w:rsid w:val="00705363"/>
    <w:rsid w:val="00705C6E"/>
    <w:rsid w:val="007132F2"/>
    <w:rsid w:val="0071506D"/>
    <w:rsid w:val="00715805"/>
    <w:rsid w:val="00715A54"/>
    <w:rsid w:val="00717B7D"/>
    <w:rsid w:val="007207A7"/>
    <w:rsid w:val="00723A5F"/>
    <w:rsid w:val="00726E17"/>
    <w:rsid w:val="00726F97"/>
    <w:rsid w:val="007273D1"/>
    <w:rsid w:val="00727A18"/>
    <w:rsid w:val="0073300B"/>
    <w:rsid w:val="00733A51"/>
    <w:rsid w:val="0073451B"/>
    <w:rsid w:val="0073549F"/>
    <w:rsid w:val="0073570B"/>
    <w:rsid w:val="00735C3E"/>
    <w:rsid w:val="00736C18"/>
    <w:rsid w:val="0073701F"/>
    <w:rsid w:val="0073767D"/>
    <w:rsid w:val="00737B37"/>
    <w:rsid w:val="00745381"/>
    <w:rsid w:val="00746DCB"/>
    <w:rsid w:val="00747285"/>
    <w:rsid w:val="00751FC1"/>
    <w:rsid w:val="00753A56"/>
    <w:rsid w:val="007560AA"/>
    <w:rsid w:val="00757F17"/>
    <w:rsid w:val="007601BC"/>
    <w:rsid w:val="007626AC"/>
    <w:rsid w:val="00762A66"/>
    <w:rsid w:val="00762FB5"/>
    <w:rsid w:val="0076374D"/>
    <w:rsid w:val="00766E01"/>
    <w:rsid w:val="00770208"/>
    <w:rsid w:val="00772E7E"/>
    <w:rsid w:val="00773272"/>
    <w:rsid w:val="00774C07"/>
    <w:rsid w:val="007755B6"/>
    <w:rsid w:val="00775949"/>
    <w:rsid w:val="00775DC0"/>
    <w:rsid w:val="007775B1"/>
    <w:rsid w:val="00777B38"/>
    <w:rsid w:val="0078524E"/>
    <w:rsid w:val="007869DC"/>
    <w:rsid w:val="00786D5F"/>
    <w:rsid w:val="00787EF8"/>
    <w:rsid w:val="0079012C"/>
    <w:rsid w:val="007916E9"/>
    <w:rsid w:val="007961B8"/>
    <w:rsid w:val="007A1904"/>
    <w:rsid w:val="007A72B2"/>
    <w:rsid w:val="007A7B7E"/>
    <w:rsid w:val="007A7CCD"/>
    <w:rsid w:val="007A7DFE"/>
    <w:rsid w:val="007B07E5"/>
    <w:rsid w:val="007B3D30"/>
    <w:rsid w:val="007B3F50"/>
    <w:rsid w:val="007B5E31"/>
    <w:rsid w:val="007C1330"/>
    <w:rsid w:val="007C1D3B"/>
    <w:rsid w:val="007C4E61"/>
    <w:rsid w:val="007C6033"/>
    <w:rsid w:val="007C6036"/>
    <w:rsid w:val="007C6483"/>
    <w:rsid w:val="007C6AD2"/>
    <w:rsid w:val="007C723C"/>
    <w:rsid w:val="007C72B1"/>
    <w:rsid w:val="007C7582"/>
    <w:rsid w:val="007C7D78"/>
    <w:rsid w:val="007D08B2"/>
    <w:rsid w:val="007D1CF4"/>
    <w:rsid w:val="007D2D2F"/>
    <w:rsid w:val="007D63EF"/>
    <w:rsid w:val="007D7F7B"/>
    <w:rsid w:val="007E08F9"/>
    <w:rsid w:val="007E3B75"/>
    <w:rsid w:val="007E4153"/>
    <w:rsid w:val="007E4715"/>
    <w:rsid w:val="007E5389"/>
    <w:rsid w:val="007E7648"/>
    <w:rsid w:val="007E7CBC"/>
    <w:rsid w:val="007F21BA"/>
    <w:rsid w:val="007F25F2"/>
    <w:rsid w:val="007F5B6A"/>
    <w:rsid w:val="007F727F"/>
    <w:rsid w:val="007F7732"/>
    <w:rsid w:val="008049B3"/>
    <w:rsid w:val="0080583D"/>
    <w:rsid w:val="00805A42"/>
    <w:rsid w:val="00806EC7"/>
    <w:rsid w:val="00810010"/>
    <w:rsid w:val="00810371"/>
    <w:rsid w:val="008103D0"/>
    <w:rsid w:val="008112FC"/>
    <w:rsid w:val="00814460"/>
    <w:rsid w:val="0081616F"/>
    <w:rsid w:val="008219E4"/>
    <w:rsid w:val="00822835"/>
    <w:rsid w:val="00823430"/>
    <w:rsid w:val="008235CC"/>
    <w:rsid w:val="00824969"/>
    <w:rsid w:val="00825495"/>
    <w:rsid w:val="008267B4"/>
    <w:rsid w:val="00827250"/>
    <w:rsid w:val="0083317C"/>
    <w:rsid w:val="0083325F"/>
    <w:rsid w:val="0083590A"/>
    <w:rsid w:val="00840407"/>
    <w:rsid w:val="008404E6"/>
    <w:rsid w:val="008418E3"/>
    <w:rsid w:val="008419D0"/>
    <w:rsid w:val="0084209F"/>
    <w:rsid w:val="00843962"/>
    <w:rsid w:val="008443FF"/>
    <w:rsid w:val="0084462C"/>
    <w:rsid w:val="00844E04"/>
    <w:rsid w:val="00851026"/>
    <w:rsid w:val="00851408"/>
    <w:rsid w:val="00851DC6"/>
    <w:rsid w:val="00852EC0"/>
    <w:rsid w:val="00857A84"/>
    <w:rsid w:val="00860A36"/>
    <w:rsid w:val="00860E70"/>
    <w:rsid w:val="00861366"/>
    <w:rsid w:val="00864F67"/>
    <w:rsid w:val="00865936"/>
    <w:rsid w:val="008659A0"/>
    <w:rsid w:val="00865A69"/>
    <w:rsid w:val="00867966"/>
    <w:rsid w:val="00872333"/>
    <w:rsid w:val="00875692"/>
    <w:rsid w:val="00875CFE"/>
    <w:rsid w:val="008768B8"/>
    <w:rsid w:val="00876A21"/>
    <w:rsid w:val="00876C70"/>
    <w:rsid w:val="008773E9"/>
    <w:rsid w:val="0087747B"/>
    <w:rsid w:val="00881475"/>
    <w:rsid w:val="00883B63"/>
    <w:rsid w:val="00884663"/>
    <w:rsid w:val="00885173"/>
    <w:rsid w:val="0088630A"/>
    <w:rsid w:val="00886474"/>
    <w:rsid w:val="008866AC"/>
    <w:rsid w:val="00886744"/>
    <w:rsid w:val="008905B5"/>
    <w:rsid w:val="00891714"/>
    <w:rsid w:val="00891A06"/>
    <w:rsid w:val="0089452E"/>
    <w:rsid w:val="00897511"/>
    <w:rsid w:val="008A07A9"/>
    <w:rsid w:val="008A465B"/>
    <w:rsid w:val="008A54CD"/>
    <w:rsid w:val="008A6141"/>
    <w:rsid w:val="008A6F75"/>
    <w:rsid w:val="008A710E"/>
    <w:rsid w:val="008A78CB"/>
    <w:rsid w:val="008B0CDB"/>
    <w:rsid w:val="008B14E4"/>
    <w:rsid w:val="008B404D"/>
    <w:rsid w:val="008B50DB"/>
    <w:rsid w:val="008B5E0C"/>
    <w:rsid w:val="008B7DC2"/>
    <w:rsid w:val="008C034C"/>
    <w:rsid w:val="008C060C"/>
    <w:rsid w:val="008C165F"/>
    <w:rsid w:val="008C3C7A"/>
    <w:rsid w:val="008C4132"/>
    <w:rsid w:val="008C4136"/>
    <w:rsid w:val="008C5579"/>
    <w:rsid w:val="008C5CA6"/>
    <w:rsid w:val="008C62B5"/>
    <w:rsid w:val="008C69E3"/>
    <w:rsid w:val="008C78B3"/>
    <w:rsid w:val="008C7B34"/>
    <w:rsid w:val="008D2506"/>
    <w:rsid w:val="008D59A3"/>
    <w:rsid w:val="008D7C89"/>
    <w:rsid w:val="008D7E23"/>
    <w:rsid w:val="008E151B"/>
    <w:rsid w:val="008E2DA1"/>
    <w:rsid w:val="008E33D8"/>
    <w:rsid w:val="008E3970"/>
    <w:rsid w:val="008E5BA7"/>
    <w:rsid w:val="008E6D11"/>
    <w:rsid w:val="008E7045"/>
    <w:rsid w:val="008F05C0"/>
    <w:rsid w:val="008F1C38"/>
    <w:rsid w:val="008F4F99"/>
    <w:rsid w:val="008F7B1E"/>
    <w:rsid w:val="009068BB"/>
    <w:rsid w:val="00906C2A"/>
    <w:rsid w:val="0091524E"/>
    <w:rsid w:val="009161D0"/>
    <w:rsid w:val="00916F12"/>
    <w:rsid w:val="00917B7C"/>
    <w:rsid w:val="00921326"/>
    <w:rsid w:val="00923EF3"/>
    <w:rsid w:val="00925A9F"/>
    <w:rsid w:val="00925FB6"/>
    <w:rsid w:val="00926B1C"/>
    <w:rsid w:val="0092751C"/>
    <w:rsid w:val="0092758B"/>
    <w:rsid w:val="00927FEB"/>
    <w:rsid w:val="0093218F"/>
    <w:rsid w:val="00934DDB"/>
    <w:rsid w:val="0093537F"/>
    <w:rsid w:val="00935ED1"/>
    <w:rsid w:val="0093644C"/>
    <w:rsid w:val="00936E84"/>
    <w:rsid w:val="009406DA"/>
    <w:rsid w:val="0094162D"/>
    <w:rsid w:val="009416BA"/>
    <w:rsid w:val="00941C2A"/>
    <w:rsid w:val="00942653"/>
    <w:rsid w:val="0094305E"/>
    <w:rsid w:val="0094441D"/>
    <w:rsid w:val="00944A8D"/>
    <w:rsid w:val="00945BF9"/>
    <w:rsid w:val="00945E9B"/>
    <w:rsid w:val="009539BC"/>
    <w:rsid w:val="00956716"/>
    <w:rsid w:val="00957270"/>
    <w:rsid w:val="009575D9"/>
    <w:rsid w:val="00957DD2"/>
    <w:rsid w:val="0096055E"/>
    <w:rsid w:val="00961663"/>
    <w:rsid w:val="00961888"/>
    <w:rsid w:val="009620EF"/>
    <w:rsid w:val="00963CA7"/>
    <w:rsid w:val="0096497C"/>
    <w:rsid w:val="00964D69"/>
    <w:rsid w:val="00966B09"/>
    <w:rsid w:val="009714DD"/>
    <w:rsid w:val="00971A64"/>
    <w:rsid w:val="0097236D"/>
    <w:rsid w:val="009726F1"/>
    <w:rsid w:val="00976DF0"/>
    <w:rsid w:val="00977F44"/>
    <w:rsid w:val="009801EA"/>
    <w:rsid w:val="00980BB6"/>
    <w:rsid w:val="0098235C"/>
    <w:rsid w:val="009840A5"/>
    <w:rsid w:val="00985F8C"/>
    <w:rsid w:val="00990B32"/>
    <w:rsid w:val="00990B90"/>
    <w:rsid w:val="00990EB5"/>
    <w:rsid w:val="00991665"/>
    <w:rsid w:val="00993729"/>
    <w:rsid w:val="009939D7"/>
    <w:rsid w:val="00993E96"/>
    <w:rsid w:val="00995F32"/>
    <w:rsid w:val="00996274"/>
    <w:rsid w:val="00996859"/>
    <w:rsid w:val="009A1323"/>
    <w:rsid w:val="009A3FD8"/>
    <w:rsid w:val="009A4012"/>
    <w:rsid w:val="009A623B"/>
    <w:rsid w:val="009A706E"/>
    <w:rsid w:val="009B33FE"/>
    <w:rsid w:val="009B4DE0"/>
    <w:rsid w:val="009B572D"/>
    <w:rsid w:val="009B78AA"/>
    <w:rsid w:val="009C18DB"/>
    <w:rsid w:val="009C19C2"/>
    <w:rsid w:val="009C2A3E"/>
    <w:rsid w:val="009C329D"/>
    <w:rsid w:val="009C58FB"/>
    <w:rsid w:val="009C707A"/>
    <w:rsid w:val="009D0893"/>
    <w:rsid w:val="009D0D9F"/>
    <w:rsid w:val="009D41AC"/>
    <w:rsid w:val="009D43DD"/>
    <w:rsid w:val="009D691A"/>
    <w:rsid w:val="009E012F"/>
    <w:rsid w:val="009E0E45"/>
    <w:rsid w:val="009E17CD"/>
    <w:rsid w:val="009E1A41"/>
    <w:rsid w:val="009E21D7"/>
    <w:rsid w:val="009E335C"/>
    <w:rsid w:val="009E42C3"/>
    <w:rsid w:val="009E7B24"/>
    <w:rsid w:val="009E7E66"/>
    <w:rsid w:val="009F0D04"/>
    <w:rsid w:val="009F11E9"/>
    <w:rsid w:val="009F1D1C"/>
    <w:rsid w:val="009F3AD7"/>
    <w:rsid w:val="009F4C76"/>
    <w:rsid w:val="00A016AB"/>
    <w:rsid w:val="00A02423"/>
    <w:rsid w:val="00A0275A"/>
    <w:rsid w:val="00A0312E"/>
    <w:rsid w:val="00A036D8"/>
    <w:rsid w:val="00A04661"/>
    <w:rsid w:val="00A04692"/>
    <w:rsid w:val="00A052B4"/>
    <w:rsid w:val="00A057C6"/>
    <w:rsid w:val="00A10D2E"/>
    <w:rsid w:val="00A14413"/>
    <w:rsid w:val="00A145D2"/>
    <w:rsid w:val="00A26516"/>
    <w:rsid w:val="00A2652B"/>
    <w:rsid w:val="00A27E49"/>
    <w:rsid w:val="00A31AE8"/>
    <w:rsid w:val="00A32456"/>
    <w:rsid w:val="00A339AC"/>
    <w:rsid w:val="00A352FD"/>
    <w:rsid w:val="00A35A59"/>
    <w:rsid w:val="00A370D9"/>
    <w:rsid w:val="00A37A72"/>
    <w:rsid w:val="00A40926"/>
    <w:rsid w:val="00A42DA8"/>
    <w:rsid w:val="00A436B7"/>
    <w:rsid w:val="00A4439B"/>
    <w:rsid w:val="00A44962"/>
    <w:rsid w:val="00A44C11"/>
    <w:rsid w:val="00A45661"/>
    <w:rsid w:val="00A45DC2"/>
    <w:rsid w:val="00A462E7"/>
    <w:rsid w:val="00A47942"/>
    <w:rsid w:val="00A5007B"/>
    <w:rsid w:val="00A50DF7"/>
    <w:rsid w:val="00A54448"/>
    <w:rsid w:val="00A55953"/>
    <w:rsid w:val="00A561E9"/>
    <w:rsid w:val="00A56810"/>
    <w:rsid w:val="00A62779"/>
    <w:rsid w:val="00A64310"/>
    <w:rsid w:val="00A6596A"/>
    <w:rsid w:val="00A6671B"/>
    <w:rsid w:val="00A676E8"/>
    <w:rsid w:val="00A67BD9"/>
    <w:rsid w:val="00A738BB"/>
    <w:rsid w:val="00A73C3D"/>
    <w:rsid w:val="00A74AE9"/>
    <w:rsid w:val="00A7648B"/>
    <w:rsid w:val="00A76BF9"/>
    <w:rsid w:val="00A80F10"/>
    <w:rsid w:val="00A8127E"/>
    <w:rsid w:val="00A8347C"/>
    <w:rsid w:val="00A84A6B"/>
    <w:rsid w:val="00A84DE4"/>
    <w:rsid w:val="00A8776B"/>
    <w:rsid w:val="00A90642"/>
    <w:rsid w:val="00A907E6"/>
    <w:rsid w:val="00A91270"/>
    <w:rsid w:val="00A9239D"/>
    <w:rsid w:val="00A94528"/>
    <w:rsid w:val="00A95E27"/>
    <w:rsid w:val="00AA11E2"/>
    <w:rsid w:val="00AA23DF"/>
    <w:rsid w:val="00AA2A1B"/>
    <w:rsid w:val="00AA2D5D"/>
    <w:rsid w:val="00AA4E8B"/>
    <w:rsid w:val="00AA5F0E"/>
    <w:rsid w:val="00AA6008"/>
    <w:rsid w:val="00AA6605"/>
    <w:rsid w:val="00AA6FD9"/>
    <w:rsid w:val="00AA7CF6"/>
    <w:rsid w:val="00AB03FF"/>
    <w:rsid w:val="00AB17DA"/>
    <w:rsid w:val="00AB25D6"/>
    <w:rsid w:val="00AB3FA7"/>
    <w:rsid w:val="00AB6C9D"/>
    <w:rsid w:val="00AC12D2"/>
    <w:rsid w:val="00AC27FD"/>
    <w:rsid w:val="00AC4E33"/>
    <w:rsid w:val="00AD07F7"/>
    <w:rsid w:val="00AD2228"/>
    <w:rsid w:val="00AD225A"/>
    <w:rsid w:val="00AD3B86"/>
    <w:rsid w:val="00AE2AEE"/>
    <w:rsid w:val="00AE519E"/>
    <w:rsid w:val="00AE5DD5"/>
    <w:rsid w:val="00AF157C"/>
    <w:rsid w:val="00AF229B"/>
    <w:rsid w:val="00AF4E5D"/>
    <w:rsid w:val="00AF5BF8"/>
    <w:rsid w:val="00AF6549"/>
    <w:rsid w:val="00AF7BE1"/>
    <w:rsid w:val="00B0051F"/>
    <w:rsid w:val="00B00753"/>
    <w:rsid w:val="00B01A54"/>
    <w:rsid w:val="00B02558"/>
    <w:rsid w:val="00B03EBA"/>
    <w:rsid w:val="00B03EDE"/>
    <w:rsid w:val="00B07F81"/>
    <w:rsid w:val="00B11BBE"/>
    <w:rsid w:val="00B1238D"/>
    <w:rsid w:val="00B15217"/>
    <w:rsid w:val="00B16508"/>
    <w:rsid w:val="00B17008"/>
    <w:rsid w:val="00B203A0"/>
    <w:rsid w:val="00B21BA9"/>
    <w:rsid w:val="00B251CD"/>
    <w:rsid w:val="00B3017B"/>
    <w:rsid w:val="00B306E6"/>
    <w:rsid w:val="00B307C0"/>
    <w:rsid w:val="00B30A74"/>
    <w:rsid w:val="00B3149E"/>
    <w:rsid w:val="00B3306D"/>
    <w:rsid w:val="00B33FC0"/>
    <w:rsid w:val="00B37C11"/>
    <w:rsid w:val="00B37E84"/>
    <w:rsid w:val="00B4040A"/>
    <w:rsid w:val="00B4093E"/>
    <w:rsid w:val="00B41B1C"/>
    <w:rsid w:val="00B420E1"/>
    <w:rsid w:val="00B422B0"/>
    <w:rsid w:val="00B42A26"/>
    <w:rsid w:val="00B44B3D"/>
    <w:rsid w:val="00B50317"/>
    <w:rsid w:val="00B5064C"/>
    <w:rsid w:val="00B50717"/>
    <w:rsid w:val="00B508DE"/>
    <w:rsid w:val="00B50E3F"/>
    <w:rsid w:val="00B51D9A"/>
    <w:rsid w:val="00B521B6"/>
    <w:rsid w:val="00B524E9"/>
    <w:rsid w:val="00B5482D"/>
    <w:rsid w:val="00B5561D"/>
    <w:rsid w:val="00B576D1"/>
    <w:rsid w:val="00B57794"/>
    <w:rsid w:val="00B61888"/>
    <w:rsid w:val="00B62AD3"/>
    <w:rsid w:val="00B6538E"/>
    <w:rsid w:val="00B6539E"/>
    <w:rsid w:val="00B65674"/>
    <w:rsid w:val="00B704B8"/>
    <w:rsid w:val="00B740FF"/>
    <w:rsid w:val="00B74BDD"/>
    <w:rsid w:val="00B75528"/>
    <w:rsid w:val="00B766EE"/>
    <w:rsid w:val="00B776B0"/>
    <w:rsid w:val="00B80592"/>
    <w:rsid w:val="00B80819"/>
    <w:rsid w:val="00B810D3"/>
    <w:rsid w:val="00B8267F"/>
    <w:rsid w:val="00B85716"/>
    <w:rsid w:val="00B85C76"/>
    <w:rsid w:val="00B86CAC"/>
    <w:rsid w:val="00B87DBC"/>
    <w:rsid w:val="00B950A6"/>
    <w:rsid w:val="00B97373"/>
    <w:rsid w:val="00B97D1D"/>
    <w:rsid w:val="00BA008C"/>
    <w:rsid w:val="00BA0298"/>
    <w:rsid w:val="00BA05D2"/>
    <w:rsid w:val="00BA0B01"/>
    <w:rsid w:val="00BA4A93"/>
    <w:rsid w:val="00BA530E"/>
    <w:rsid w:val="00BA5D32"/>
    <w:rsid w:val="00BB0E51"/>
    <w:rsid w:val="00BB2B7E"/>
    <w:rsid w:val="00BB2FCA"/>
    <w:rsid w:val="00BB42AD"/>
    <w:rsid w:val="00BB5D13"/>
    <w:rsid w:val="00BB6954"/>
    <w:rsid w:val="00BC1FA7"/>
    <w:rsid w:val="00BC43D4"/>
    <w:rsid w:val="00BC486A"/>
    <w:rsid w:val="00BC5A34"/>
    <w:rsid w:val="00BD18F2"/>
    <w:rsid w:val="00BD2065"/>
    <w:rsid w:val="00BD2184"/>
    <w:rsid w:val="00BD278F"/>
    <w:rsid w:val="00BD4CEC"/>
    <w:rsid w:val="00BD598F"/>
    <w:rsid w:val="00BD782D"/>
    <w:rsid w:val="00BD7A56"/>
    <w:rsid w:val="00BE08F4"/>
    <w:rsid w:val="00BE12EF"/>
    <w:rsid w:val="00BE2426"/>
    <w:rsid w:val="00BE2EEB"/>
    <w:rsid w:val="00BE49AC"/>
    <w:rsid w:val="00BE509E"/>
    <w:rsid w:val="00BE595E"/>
    <w:rsid w:val="00BE5BD4"/>
    <w:rsid w:val="00BE78DE"/>
    <w:rsid w:val="00BE7CE2"/>
    <w:rsid w:val="00BF0895"/>
    <w:rsid w:val="00BF0960"/>
    <w:rsid w:val="00BF5082"/>
    <w:rsid w:val="00BF612A"/>
    <w:rsid w:val="00BF744A"/>
    <w:rsid w:val="00C001F6"/>
    <w:rsid w:val="00C01EB9"/>
    <w:rsid w:val="00C051BD"/>
    <w:rsid w:val="00C05C06"/>
    <w:rsid w:val="00C26508"/>
    <w:rsid w:val="00C300B1"/>
    <w:rsid w:val="00C36B46"/>
    <w:rsid w:val="00C36DB9"/>
    <w:rsid w:val="00C43DF5"/>
    <w:rsid w:val="00C44323"/>
    <w:rsid w:val="00C44E77"/>
    <w:rsid w:val="00C46AA3"/>
    <w:rsid w:val="00C46DBC"/>
    <w:rsid w:val="00C476BB"/>
    <w:rsid w:val="00C559AE"/>
    <w:rsid w:val="00C55F58"/>
    <w:rsid w:val="00C566B0"/>
    <w:rsid w:val="00C56B9A"/>
    <w:rsid w:val="00C57E71"/>
    <w:rsid w:val="00C615AC"/>
    <w:rsid w:val="00C61B9D"/>
    <w:rsid w:val="00C641BB"/>
    <w:rsid w:val="00C6462C"/>
    <w:rsid w:val="00C646EE"/>
    <w:rsid w:val="00C64EAF"/>
    <w:rsid w:val="00C66A42"/>
    <w:rsid w:val="00C6757A"/>
    <w:rsid w:val="00C67EC9"/>
    <w:rsid w:val="00C73334"/>
    <w:rsid w:val="00C73A8E"/>
    <w:rsid w:val="00C7479B"/>
    <w:rsid w:val="00C750D9"/>
    <w:rsid w:val="00C760DE"/>
    <w:rsid w:val="00C76D9B"/>
    <w:rsid w:val="00C7710C"/>
    <w:rsid w:val="00C805EB"/>
    <w:rsid w:val="00C82856"/>
    <w:rsid w:val="00C837E9"/>
    <w:rsid w:val="00C869DE"/>
    <w:rsid w:val="00C8706A"/>
    <w:rsid w:val="00C917A3"/>
    <w:rsid w:val="00C92CE5"/>
    <w:rsid w:val="00C94264"/>
    <w:rsid w:val="00C946AC"/>
    <w:rsid w:val="00C94FF9"/>
    <w:rsid w:val="00C9604A"/>
    <w:rsid w:val="00C970A9"/>
    <w:rsid w:val="00C975AE"/>
    <w:rsid w:val="00C9781F"/>
    <w:rsid w:val="00CA00B4"/>
    <w:rsid w:val="00CA2204"/>
    <w:rsid w:val="00CA3686"/>
    <w:rsid w:val="00CA3CA8"/>
    <w:rsid w:val="00CA6B53"/>
    <w:rsid w:val="00CB2791"/>
    <w:rsid w:val="00CB644F"/>
    <w:rsid w:val="00CB6BD9"/>
    <w:rsid w:val="00CC127E"/>
    <w:rsid w:val="00CC1A42"/>
    <w:rsid w:val="00CC2E4A"/>
    <w:rsid w:val="00CC4CC9"/>
    <w:rsid w:val="00CC5FF6"/>
    <w:rsid w:val="00CC7137"/>
    <w:rsid w:val="00CC71DF"/>
    <w:rsid w:val="00CD0F04"/>
    <w:rsid w:val="00CD530E"/>
    <w:rsid w:val="00CD7C74"/>
    <w:rsid w:val="00CE0C06"/>
    <w:rsid w:val="00CE175D"/>
    <w:rsid w:val="00CE2216"/>
    <w:rsid w:val="00CE4170"/>
    <w:rsid w:val="00CE4A0E"/>
    <w:rsid w:val="00CE4F9E"/>
    <w:rsid w:val="00CE69F9"/>
    <w:rsid w:val="00CF003F"/>
    <w:rsid w:val="00CF0E1D"/>
    <w:rsid w:val="00CF1215"/>
    <w:rsid w:val="00CF1F59"/>
    <w:rsid w:val="00CF2AD1"/>
    <w:rsid w:val="00CF317F"/>
    <w:rsid w:val="00CF4AFF"/>
    <w:rsid w:val="00D0167F"/>
    <w:rsid w:val="00D01A85"/>
    <w:rsid w:val="00D04C89"/>
    <w:rsid w:val="00D05029"/>
    <w:rsid w:val="00D0715D"/>
    <w:rsid w:val="00D12A7C"/>
    <w:rsid w:val="00D1481C"/>
    <w:rsid w:val="00D1680C"/>
    <w:rsid w:val="00D16D52"/>
    <w:rsid w:val="00D201B2"/>
    <w:rsid w:val="00D207A7"/>
    <w:rsid w:val="00D2137B"/>
    <w:rsid w:val="00D22EF1"/>
    <w:rsid w:val="00D233D7"/>
    <w:rsid w:val="00D24E5B"/>
    <w:rsid w:val="00D25113"/>
    <w:rsid w:val="00D26301"/>
    <w:rsid w:val="00D300CD"/>
    <w:rsid w:val="00D30798"/>
    <w:rsid w:val="00D316FE"/>
    <w:rsid w:val="00D32404"/>
    <w:rsid w:val="00D32444"/>
    <w:rsid w:val="00D40994"/>
    <w:rsid w:val="00D40D17"/>
    <w:rsid w:val="00D4343E"/>
    <w:rsid w:val="00D43838"/>
    <w:rsid w:val="00D44B27"/>
    <w:rsid w:val="00D454BE"/>
    <w:rsid w:val="00D514FF"/>
    <w:rsid w:val="00D51FC4"/>
    <w:rsid w:val="00D5277C"/>
    <w:rsid w:val="00D5349A"/>
    <w:rsid w:val="00D53AF8"/>
    <w:rsid w:val="00D55CA5"/>
    <w:rsid w:val="00D57E0C"/>
    <w:rsid w:val="00D61E6F"/>
    <w:rsid w:val="00D65A26"/>
    <w:rsid w:val="00D65FE8"/>
    <w:rsid w:val="00D6706E"/>
    <w:rsid w:val="00D67970"/>
    <w:rsid w:val="00D67C6E"/>
    <w:rsid w:val="00D72FC8"/>
    <w:rsid w:val="00D737AC"/>
    <w:rsid w:val="00D74316"/>
    <w:rsid w:val="00D74F62"/>
    <w:rsid w:val="00D76003"/>
    <w:rsid w:val="00D764AA"/>
    <w:rsid w:val="00D8266D"/>
    <w:rsid w:val="00D83F2D"/>
    <w:rsid w:val="00D84F8A"/>
    <w:rsid w:val="00D85BA1"/>
    <w:rsid w:val="00D85F32"/>
    <w:rsid w:val="00D879B9"/>
    <w:rsid w:val="00D91CD6"/>
    <w:rsid w:val="00D93CDC"/>
    <w:rsid w:val="00D94AA1"/>
    <w:rsid w:val="00D979E3"/>
    <w:rsid w:val="00DA008F"/>
    <w:rsid w:val="00DA0E88"/>
    <w:rsid w:val="00DA1DC4"/>
    <w:rsid w:val="00DA246E"/>
    <w:rsid w:val="00DA2C85"/>
    <w:rsid w:val="00DA3609"/>
    <w:rsid w:val="00DB5954"/>
    <w:rsid w:val="00DB5975"/>
    <w:rsid w:val="00DB655A"/>
    <w:rsid w:val="00DC09DE"/>
    <w:rsid w:val="00DC1233"/>
    <w:rsid w:val="00DC203A"/>
    <w:rsid w:val="00DC2B47"/>
    <w:rsid w:val="00DC2B48"/>
    <w:rsid w:val="00DC4DC9"/>
    <w:rsid w:val="00DC5690"/>
    <w:rsid w:val="00DD019A"/>
    <w:rsid w:val="00DD529F"/>
    <w:rsid w:val="00DD7551"/>
    <w:rsid w:val="00DD7C14"/>
    <w:rsid w:val="00DE1626"/>
    <w:rsid w:val="00DE1F7F"/>
    <w:rsid w:val="00DE3C3E"/>
    <w:rsid w:val="00DE5275"/>
    <w:rsid w:val="00DE5D3B"/>
    <w:rsid w:val="00DE5E61"/>
    <w:rsid w:val="00DE675D"/>
    <w:rsid w:val="00DE7771"/>
    <w:rsid w:val="00DF16DC"/>
    <w:rsid w:val="00DF17D0"/>
    <w:rsid w:val="00DF1BAC"/>
    <w:rsid w:val="00DF46AE"/>
    <w:rsid w:val="00E01CDF"/>
    <w:rsid w:val="00E02A18"/>
    <w:rsid w:val="00E03B81"/>
    <w:rsid w:val="00E05131"/>
    <w:rsid w:val="00E05A06"/>
    <w:rsid w:val="00E0688D"/>
    <w:rsid w:val="00E13922"/>
    <w:rsid w:val="00E13E77"/>
    <w:rsid w:val="00E14E35"/>
    <w:rsid w:val="00E20647"/>
    <w:rsid w:val="00E22411"/>
    <w:rsid w:val="00E254B0"/>
    <w:rsid w:val="00E27C2F"/>
    <w:rsid w:val="00E30199"/>
    <w:rsid w:val="00E3314E"/>
    <w:rsid w:val="00E33F1B"/>
    <w:rsid w:val="00E34B43"/>
    <w:rsid w:val="00E35DA9"/>
    <w:rsid w:val="00E36372"/>
    <w:rsid w:val="00E407FB"/>
    <w:rsid w:val="00E42BA2"/>
    <w:rsid w:val="00E42BC4"/>
    <w:rsid w:val="00E43600"/>
    <w:rsid w:val="00E45AD9"/>
    <w:rsid w:val="00E46453"/>
    <w:rsid w:val="00E46D17"/>
    <w:rsid w:val="00E47039"/>
    <w:rsid w:val="00E504D9"/>
    <w:rsid w:val="00E50A25"/>
    <w:rsid w:val="00E527E1"/>
    <w:rsid w:val="00E550B4"/>
    <w:rsid w:val="00E57090"/>
    <w:rsid w:val="00E607B8"/>
    <w:rsid w:val="00E6145E"/>
    <w:rsid w:val="00E624AB"/>
    <w:rsid w:val="00E63C96"/>
    <w:rsid w:val="00E65877"/>
    <w:rsid w:val="00E66319"/>
    <w:rsid w:val="00E66629"/>
    <w:rsid w:val="00E670B6"/>
    <w:rsid w:val="00E67678"/>
    <w:rsid w:val="00E722EA"/>
    <w:rsid w:val="00E72EBD"/>
    <w:rsid w:val="00E75AEA"/>
    <w:rsid w:val="00E80FAE"/>
    <w:rsid w:val="00E8656E"/>
    <w:rsid w:val="00E8670E"/>
    <w:rsid w:val="00E87910"/>
    <w:rsid w:val="00E923D6"/>
    <w:rsid w:val="00E9321E"/>
    <w:rsid w:val="00E93F38"/>
    <w:rsid w:val="00E9416C"/>
    <w:rsid w:val="00E946C1"/>
    <w:rsid w:val="00E952D8"/>
    <w:rsid w:val="00E95D60"/>
    <w:rsid w:val="00E9602F"/>
    <w:rsid w:val="00E974BC"/>
    <w:rsid w:val="00E979C6"/>
    <w:rsid w:val="00EA3A3F"/>
    <w:rsid w:val="00EA3F4F"/>
    <w:rsid w:val="00EA4606"/>
    <w:rsid w:val="00EA5773"/>
    <w:rsid w:val="00EA75FD"/>
    <w:rsid w:val="00EB0799"/>
    <w:rsid w:val="00EB16D0"/>
    <w:rsid w:val="00EB1A7B"/>
    <w:rsid w:val="00EB71AE"/>
    <w:rsid w:val="00EB71F2"/>
    <w:rsid w:val="00EC0EBA"/>
    <w:rsid w:val="00EC2349"/>
    <w:rsid w:val="00EC6A0B"/>
    <w:rsid w:val="00ED04D1"/>
    <w:rsid w:val="00ED2677"/>
    <w:rsid w:val="00ED28C0"/>
    <w:rsid w:val="00EE2A71"/>
    <w:rsid w:val="00EE2EE3"/>
    <w:rsid w:val="00EE48DF"/>
    <w:rsid w:val="00EE6D88"/>
    <w:rsid w:val="00EF0E57"/>
    <w:rsid w:val="00EF1F5A"/>
    <w:rsid w:val="00EF40F0"/>
    <w:rsid w:val="00EF5568"/>
    <w:rsid w:val="00EF569E"/>
    <w:rsid w:val="00EF5FAE"/>
    <w:rsid w:val="00F004DB"/>
    <w:rsid w:val="00F00DF7"/>
    <w:rsid w:val="00F02C93"/>
    <w:rsid w:val="00F0329E"/>
    <w:rsid w:val="00F06402"/>
    <w:rsid w:val="00F10F2A"/>
    <w:rsid w:val="00F11ED2"/>
    <w:rsid w:val="00F1209A"/>
    <w:rsid w:val="00F13A85"/>
    <w:rsid w:val="00F14C82"/>
    <w:rsid w:val="00F15419"/>
    <w:rsid w:val="00F157A8"/>
    <w:rsid w:val="00F15B56"/>
    <w:rsid w:val="00F161E3"/>
    <w:rsid w:val="00F16418"/>
    <w:rsid w:val="00F16819"/>
    <w:rsid w:val="00F1765E"/>
    <w:rsid w:val="00F1774D"/>
    <w:rsid w:val="00F204CF"/>
    <w:rsid w:val="00F20B84"/>
    <w:rsid w:val="00F21659"/>
    <w:rsid w:val="00F22A06"/>
    <w:rsid w:val="00F23F43"/>
    <w:rsid w:val="00F304B7"/>
    <w:rsid w:val="00F3262B"/>
    <w:rsid w:val="00F3549D"/>
    <w:rsid w:val="00F3686E"/>
    <w:rsid w:val="00F44A1E"/>
    <w:rsid w:val="00F47096"/>
    <w:rsid w:val="00F52341"/>
    <w:rsid w:val="00F53F5F"/>
    <w:rsid w:val="00F54B61"/>
    <w:rsid w:val="00F54E21"/>
    <w:rsid w:val="00F553E3"/>
    <w:rsid w:val="00F5586C"/>
    <w:rsid w:val="00F56AAE"/>
    <w:rsid w:val="00F57598"/>
    <w:rsid w:val="00F601DC"/>
    <w:rsid w:val="00F602C0"/>
    <w:rsid w:val="00F71BDC"/>
    <w:rsid w:val="00F73586"/>
    <w:rsid w:val="00F74AD8"/>
    <w:rsid w:val="00F7532D"/>
    <w:rsid w:val="00F77C5E"/>
    <w:rsid w:val="00F81E10"/>
    <w:rsid w:val="00F8527C"/>
    <w:rsid w:val="00F859CF"/>
    <w:rsid w:val="00F8789F"/>
    <w:rsid w:val="00F938AF"/>
    <w:rsid w:val="00F94677"/>
    <w:rsid w:val="00F964D6"/>
    <w:rsid w:val="00F9712C"/>
    <w:rsid w:val="00F9789D"/>
    <w:rsid w:val="00F978A6"/>
    <w:rsid w:val="00F978BE"/>
    <w:rsid w:val="00F97D01"/>
    <w:rsid w:val="00FA047A"/>
    <w:rsid w:val="00FA1170"/>
    <w:rsid w:val="00FA2C44"/>
    <w:rsid w:val="00FA6392"/>
    <w:rsid w:val="00FA7C1B"/>
    <w:rsid w:val="00FB1BC4"/>
    <w:rsid w:val="00FB22D2"/>
    <w:rsid w:val="00FB2FD2"/>
    <w:rsid w:val="00FB33DD"/>
    <w:rsid w:val="00FB4130"/>
    <w:rsid w:val="00FB558F"/>
    <w:rsid w:val="00FB7C65"/>
    <w:rsid w:val="00FC13E3"/>
    <w:rsid w:val="00FC22DE"/>
    <w:rsid w:val="00FC2790"/>
    <w:rsid w:val="00FC3527"/>
    <w:rsid w:val="00FC374D"/>
    <w:rsid w:val="00FC6515"/>
    <w:rsid w:val="00FD195F"/>
    <w:rsid w:val="00FD2BBC"/>
    <w:rsid w:val="00FD328A"/>
    <w:rsid w:val="00FD4CF4"/>
    <w:rsid w:val="00FD61EF"/>
    <w:rsid w:val="00FD645B"/>
    <w:rsid w:val="00FD76FA"/>
    <w:rsid w:val="00FE05D6"/>
    <w:rsid w:val="00FE3E9E"/>
    <w:rsid w:val="00FE5338"/>
    <w:rsid w:val="00FF1DFD"/>
    <w:rsid w:val="00FF2329"/>
    <w:rsid w:val="00FF3500"/>
    <w:rsid w:val="00FF48B1"/>
    <w:rsid w:val="00FF4A8F"/>
    <w:rsid w:val="00FF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9E"/>
    <w:pPr>
      <w:spacing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57076"/>
    <w:pPr>
      <w:keepNext/>
      <w:keepLines/>
      <w:spacing w:before="480" w:line="259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57076"/>
    <w:pPr>
      <w:keepNext/>
      <w:spacing w:before="240" w:after="60" w:line="240" w:lineRule="auto"/>
      <w:jc w:val="left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E2A71"/>
    <w:pPr>
      <w:spacing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E2A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EE2A71"/>
    <w:pPr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E2A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EE2A71"/>
    <w:pPr>
      <w:spacing w:after="200"/>
      <w:ind w:left="720"/>
      <w:contextualSpacing/>
      <w:jc w:val="left"/>
    </w:pPr>
  </w:style>
  <w:style w:type="character" w:styleId="a6">
    <w:name w:val="Hyperlink"/>
    <w:basedOn w:val="a0"/>
    <w:uiPriority w:val="99"/>
    <w:unhideWhenUsed/>
    <w:rsid w:val="00EE2A71"/>
    <w:rPr>
      <w:color w:val="0000FF"/>
      <w:u w:val="single"/>
    </w:rPr>
  </w:style>
  <w:style w:type="character" w:customStyle="1" w:styleId="a7">
    <w:name w:val="Основной текст_"/>
    <w:basedOn w:val="a0"/>
    <w:link w:val="11"/>
    <w:rsid w:val="001E6360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31">
    <w:name w:val="Оглавление 3 Знак"/>
    <w:basedOn w:val="a0"/>
    <w:link w:val="32"/>
    <w:rsid w:val="001E6360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a8">
    <w:name w:val="Основной текст + Полужирный"/>
    <w:basedOn w:val="a7"/>
    <w:rsid w:val="001E6360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a9">
    <w:name w:val="Основной текст + Курсив"/>
    <w:basedOn w:val="a7"/>
    <w:rsid w:val="001E6360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33">
    <w:name w:val="Оглавление (3)_"/>
    <w:basedOn w:val="a0"/>
    <w:link w:val="34"/>
    <w:rsid w:val="001E6360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35">
    <w:name w:val="Оглавление (3) + Не курсив"/>
    <w:basedOn w:val="33"/>
    <w:rsid w:val="001E6360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5">
    <w:name w:val="Основной текст (5) + Не курсив"/>
    <w:basedOn w:val="a0"/>
    <w:rsid w:val="001E6360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7"/>
    <w:rsid w:val="001E6360"/>
    <w:pPr>
      <w:shd w:val="clear" w:color="auto" w:fill="FFFFFF"/>
      <w:spacing w:before="180" w:line="0" w:lineRule="atLeast"/>
      <w:ind w:hanging="860"/>
      <w:jc w:val="left"/>
    </w:pPr>
    <w:rPr>
      <w:rFonts w:ascii="Times New Roman" w:eastAsia="Times New Roman" w:hAnsi="Times New Roman"/>
      <w:sz w:val="25"/>
      <w:szCs w:val="25"/>
      <w:lang w:eastAsia="ru-RU"/>
    </w:rPr>
  </w:style>
  <w:style w:type="paragraph" w:styleId="32">
    <w:name w:val="toc 3"/>
    <w:basedOn w:val="a"/>
    <w:link w:val="31"/>
    <w:autoRedefine/>
    <w:rsid w:val="001E6360"/>
    <w:pPr>
      <w:shd w:val="clear" w:color="auto" w:fill="FFFFFF"/>
      <w:spacing w:after="240" w:line="0" w:lineRule="atLeast"/>
      <w:ind w:hanging="380"/>
      <w:jc w:val="both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34">
    <w:name w:val="Оглавление (3)"/>
    <w:basedOn w:val="a"/>
    <w:link w:val="33"/>
    <w:rsid w:val="001E6360"/>
    <w:pPr>
      <w:shd w:val="clear" w:color="auto" w:fill="FFFFFF"/>
      <w:spacing w:line="490" w:lineRule="exact"/>
      <w:ind w:hanging="380"/>
      <w:jc w:val="both"/>
    </w:pPr>
    <w:rPr>
      <w:rFonts w:ascii="Times New Roman" w:eastAsia="Times New Roman" w:hAnsi="Times New Roman"/>
      <w:sz w:val="25"/>
      <w:szCs w:val="25"/>
      <w:lang w:eastAsia="ru-RU"/>
    </w:rPr>
  </w:style>
  <w:style w:type="table" w:styleId="aa">
    <w:name w:val="Table Grid"/>
    <w:basedOn w:val="a1"/>
    <w:uiPriority w:val="59"/>
    <w:rsid w:val="001E636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11"/>
    <w:qFormat/>
    <w:rsid w:val="001E6360"/>
    <w:pPr>
      <w:numPr>
        <w:ilvl w:val="1"/>
      </w:numPr>
      <w:spacing w:line="240" w:lineRule="auto"/>
      <w:jc w:val="left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1E636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A676E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A676E8"/>
    <w:rPr>
      <w:sz w:val="22"/>
      <w:szCs w:val="22"/>
      <w:lang w:eastAsia="en-US"/>
    </w:rPr>
  </w:style>
  <w:style w:type="paragraph" w:styleId="af">
    <w:name w:val="footnote text"/>
    <w:basedOn w:val="a"/>
    <w:link w:val="af0"/>
    <w:semiHidden/>
    <w:rsid w:val="00A676E8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A676E8"/>
    <w:rPr>
      <w:rFonts w:ascii="Times New Roman" w:eastAsia="Times New Roman" w:hAnsi="Times New Roman"/>
    </w:rPr>
  </w:style>
  <w:style w:type="character" w:styleId="af1">
    <w:name w:val="footnote reference"/>
    <w:basedOn w:val="a0"/>
    <w:semiHidden/>
    <w:rsid w:val="00A676E8"/>
    <w:rPr>
      <w:vertAlign w:val="superscript"/>
    </w:rPr>
  </w:style>
  <w:style w:type="paragraph" w:styleId="af2">
    <w:name w:val="Normal (Web)"/>
    <w:basedOn w:val="a"/>
    <w:unhideWhenUsed/>
    <w:rsid w:val="00DC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353400"/>
    <w:rPr>
      <w:b/>
      <w:bCs/>
    </w:rPr>
  </w:style>
  <w:style w:type="paragraph" w:styleId="af4">
    <w:name w:val="No Spacing"/>
    <w:link w:val="af5"/>
    <w:qFormat/>
    <w:rsid w:val="000F7986"/>
    <w:rPr>
      <w:rFonts w:ascii="Times New Roman" w:eastAsia="Times New Roman" w:hAnsi="Times New Roman"/>
      <w:sz w:val="24"/>
      <w:szCs w:val="24"/>
    </w:rPr>
  </w:style>
  <w:style w:type="character" w:customStyle="1" w:styleId="af5">
    <w:name w:val="Без интервала Знак"/>
    <w:basedOn w:val="a0"/>
    <w:link w:val="af4"/>
    <w:uiPriority w:val="1"/>
    <w:rsid w:val="000F7986"/>
    <w:rPr>
      <w:rFonts w:ascii="Times New Roman" w:eastAsia="Times New Roman" w:hAnsi="Times New Roman"/>
      <w:sz w:val="24"/>
      <w:szCs w:val="24"/>
    </w:rPr>
  </w:style>
  <w:style w:type="paragraph" w:styleId="36">
    <w:name w:val="Body Text 3"/>
    <w:basedOn w:val="a"/>
    <w:link w:val="37"/>
    <w:uiPriority w:val="99"/>
    <w:semiHidden/>
    <w:unhideWhenUsed/>
    <w:rsid w:val="00433733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433733"/>
    <w:rPr>
      <w:sz w:val="16"/>
      <w:szCs w:val="16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433733"/>
    <w:pPr>
      <w:spacing w:after="120" w:line="480" w:lineRule="auto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433733"/>
    <w:rPr>
      <w:rFonts w:asciiTheme="minorHAnsi" w:eastAsiaTheme="minorEastAsia" w:hAnsiTheme="minorHAnsi" w:cstheme="minorBidi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CC4CC9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C4CC9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CC4CC9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C4CC9"/>
    <w:rPr>
      <w:sz w:val="22"/>
      <w:szCs w:val="22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sid w:val="003516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5166F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457076"/>
    <w:rPr>
      <w:rFonts w:ascii="Cambria" w:eastAsia="Times New Roman" w:hAnsi="Cambria"/>
      <w:b/>
      <w:bCs/>
      <w:sz w:val="26"/>
      <w:szCs w:val="26"/>
    </w:rPr>
  </w:style>
  <w:style w:type="paragraph" w:customStyle="1" w:styleId="western">
    <w:name w:val="western"/>
    <w:basedOn w:val="a"/>
    <w:rsid w:val="00457076"/>
    <w:pPr>
      <w:spacing w:after="360" w:line="312" w:lineRule="atLeast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457076"/>
    <w:pPr>
      <w:pBdr>
        <w:bottom w:val="single" w:sz="4" w:space="4" w:color="4F81BD"/>
      </w:pBdr>
      <w:spacing w:before="200" w:after="280"/>
      <w:ind w:left="936" w:right="936"/>
      <w:jc w:val="left"/>
    </w:pPr>
    <w:rPr>
      <w:rFonts w:ascii="Corbel" w:eastAsia="Corbel" w:hAnsi="Corbel"/>
      <w:b/>
      <w:bCs/>
      <w:i/>
      <w:iCs/>
      <w:color w:val="4F81BD"/>
    </w:rPr>
  </w:style>
  <w:style w:type="character" w:customStyle="1" w:styleId="afd">
    <w:name w:val="Выделенная цитата Знак"/>
    <w:basedOn w:val="a0"/>
    <w:link w:val="afc"/>
    <w:uiPriority w:val="30"/>
    <w:rsid w:val="00457076"/>
    <w:rPr>
      <w:rFonts w:ascii="Corbel" w:eastAsia="Corbel" w:hAnsi="Corbel"/>
      <w:b/>
      <w:bCs/>
      <w:i/>
      <w:iCs/>
      <w:color w:val="4F81BD"/>
      <w:sz w:val="22"/>
      <w:szCs w:val="22"/>
      <w:lang w:eastAsia="en-US"/>
    </w:rPr>
  </w:style>
  <w:style w:type="character" w:styleId="afe">
    <w:name w:val="Intense Emphasis"/>
    <w:basedOn w:val="a0"/>
    <w:uiPriority w:val="21"/>
    <w:qFormat/>
    <w:rsid w:val="00457076"/>
    <w:rPr>
      <w:b/>
      <w:bCs/>
      <w:i/>
      <w:iCs/>
      <w:color w:val="4F81BD"/>
    </w:rPr>
  </w:style>
  <w:style w:type="paragraph" w:customStyle="1" w:styleId="textbody">
    <w:name w:val="textbody"/>
    <w:basedOn w:val="a"/>
    <w:rsid w:val="00457076"/>
    <w:pPr>
      <w:spacing w:before="100" w:beforeAutospacing="1" w:after="100" w:afterAutospacing="1" w:line="240" w:lineRule="auto"/>
      <w:ind w:firstLine="480"/>
      <w:jc w:val="left"/>
    </w:pPr>
    <w:rPr>
      <w:rFonts w:ascii="Verdana" w:eastAsia="Times New Roman" w:hAnsi="Verdana"/>
      <w:sz w:val="19"/>
      <w:szCs w:val="19"/>
      <w:lang w:eastAsia="ru-RU"/>
    </w:rPr>
  </w:style>
  <w:style w:type="paragraph" w:customStyle="1" w:styleId="aff">
    <w:name w:val="Стиль"/>
    <w:rsid w:val="004570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f0">
    <w:name w:val="Emphasis"/>
    <w:basedOn w:val="a0"/>
    <w:qFormat/>
    <w:rsid w:val="00457076"/>
    <w:rPr>
      <w:i/>
      <w:iCs/>
    </w:rPr>
  </w:style>
  <w:style w:type="table" w:customStyle="1" w:styleId="-11">
    <w:name w:val="Светлая сетка - Акцент 11"/>
    <w:basedOn w:val="a1"/>
    <w:uiPriority w:val="62"/>
    <w:rsid w:val="0045707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msonormalbullet2gif">
    <w:name w:val="msonormalbullet2.gif"/>
    <w:basedOn w:val="a"/>
    <w:rsid w:val="0045707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6">
    <w:name w:val="Light List Accent 6"/>
    <w:basedOn w:val="a1"/>
    <w:uiPriority w:val="61"/>
    <w:rsid w:val="0045707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aff1">
    <w:name w:val="Базовый"/>
    <w:uiPriority w:val="99"/>
    <w:rsid w:val="00457076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f2">
    <w:name w:val="Plain Text"/>
    <w:basedOn w:val="a"/>
    <w:link w:val="aff3"/>
    <w:rsid w:val="00457076"/>
    <w:pPr>
      <w:spacing w:line="240" w:lineRule="auto"/>
      <w:jc w:val="left"/>
    </w:pPr>
    <w:rPr>
      <w:rFonts w:ascii="Courier New" w:eastAsia="Times New Roman" w:hAnsi="Courier New" w:cs="Times New Roman CYR"/>
      <w:sz w:val="20"/>
      <w:szCs w:val="20"/>
      <w:lang w:eastAsia="ru-RU"/>
    </w:rPr>
  </w:style>
  <w:style w:type="character" w:customStyle="1" w:styleId="aff3">
    <w:name w:val="Текст Знак"/>
    <w:basedOn w:val="a0"/>
    <w:link w:val="aff2"/>
    <w:rsid w:val="00457076"/>
    <w:rPr>
      <w:rFonts w:ascii="Courier New" w:eastAsia="Times New Roman" w:hAnsi="Courier New" w:cs="Times New Roman CYR"/>
    </w:rPr>
  </w:style>
  <w:style w:type="table" w:styleId="-2">
    <w:name w:val="Light Shading Accent 2"/>
    <w:basedOn w:val="a1"/>
    <w:uiPriority w:val="60"/>
    <w:rsid w:val="00457076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List Accent 2"/>
    <w:basedOn w:val="a1"/>
    <w:uiPriority w:val="61"/>
    <w:rsid w:val="00457076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-2">
    <w:name w:val="Medium Shading 2 Accent 2"/>
    <w:basedOn w:val="a1"/>
    <w:uiPriority w:val="64"/>
    <w:rsid w:val="00457076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2">
    <w:name w:val="c2"/>
    <w:basedOn w:val="a"/>
    <w:rsid w:val="003A50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A50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857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0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6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8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7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55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1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289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4917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6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4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5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45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8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0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1250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25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92621">
                          <w:marLeft w:val="3600"/>
                          <w:marRight w:val="36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324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354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6045">
                          <w:marLeft w:val="3600"/>
                          <w:marRight w:val="36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7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797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doc394061523_508455285?hash=aaa38f1663bf145716&amp;dl=e41f64ec9a22c301c8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2;&#1086;&#1080;%20&#1076;&#1086;&#1082;&#1091;&#1084;&#1077;&#1085;&#1090;&#1099;\&#1055;&#1056;&#1054;&#1043;&#1056;&#1040;&#1052;&#1052;&#1040;%20&#1040;&#1050;&#1040;&#1044;&#1045;&#1052;&#1048;&#1071;%20&#1056;&#1045;&#1052;&#1025;&#1057;&#1045;&#1051;%201.dot" TargetMode="External"/></Relationships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D120776-4D19-47B9-8C95-1F4F0AE25EBC}">
      <dsp:nvSpPr>
        <dsp:cNvPr id="0" name=""/>
        <dsp:cNvSpPr/>
      </dsp:nvSpPr>
      <dsp:spPr>
        <a:xfrm>
          <a:off x="2047637" y="1294648"/>
          <a:ext cx="1403499" cy="99387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летний лагерь "Академия ремёсел"</a:t>
          </a:r>
        </a:p>
      </dsp:txBody>
      <dsp:txXfrm>
        <a:off x="2047637" y="1294648"/>
        <a:ext cx="1403499" cy="993874"/>
      </dsp:txXfrm>
    </dsp:sp>
    <dsp:sp modelId="{CCB98C45-D754-48D9-AA49-C3B5586ABF12}">
      <dsp:nvSpPr>
        <dsp:cNvPr id="0" name=""/>
        <dsp:cNvSpPr/>
      </dsp:nvSpPr>
      <dsp:spPr>
        <a:xfrm rot="16200000">
          <a:off x="2599914" y="1128872"/>
          <a:ext cx="298945" cy="32607"/>
        </a:xfrm>
        <a:custGeom>
          <a:avLst/>
          <a:gdLst/>
          <a:ahLst/>
          <a:cxnLst/>
          <a:rect l="0" t="0" r="0" b="0"/>
          <a:pathLst>
            <a:path>
              <a:moveTo>
                <a:pt x="0" y="16303"/>
              </a:moveTo>
              <a:lnTo>
                <a:pt x="298945" y="163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741913" y="1137702"/>
        <a:ext cx="14947" cy="14947"/>
      </dsp:txXfrm>
    </dsp:sp>
    <dsp:sp modelId="{D325A20B-5228-423E-8016-FC28FEEEDE26}">
      <dsp:nvSpPr>
        <dsp:cNvPr id="0" name=""/>
        <dsp:cNvSpPr/>
      </dsp:nvSpPr>
      <dsp:spPr>
        <a:xfrm>
          <a:off x="2060010" y="1829"/>
          <a:ext cx="1378752" cy="99387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Департамент образования</a:t>
          </a:r>
        </a:p>
      </dsp:txBody>
      <dsp:txXfrm>
        <a:off x="2060010" y="1829"/>
        <a:ext cx="1378752" cy="993874"/>
      </dsp:txXfrm>
    </dsp:sp>
    <dsp:sp modelId="{755F2A4D-F0F0-4D7D-AA51-466FB4B94906}">
      <dsp:nvSpPr>
        <dsp:cNvPr id="0" name=""/>
        <dsp:cNvSpPr/>
      </dsp:nvSpPr>
      <dsp:spPr>
        <a:xfrm rot="10800000">
          <a:off x="3421164" y="1775282"/>
          <a:ext cx="29972" cy="32607"/>
        </a:xfrm>
        <a:custGeom>
          <a:avLst/>
          <a:gdLst/>
          <a:ahLst/>
          <a:cxnLst/>
          <a:rect l="0" t="0" r="0" b="0"/>
          <a:pathLst>
            <a:path>
              <a:moveTo>
                <a:pt x="0" y="16303"/>
              </a:moveTo>
              <a:lnTo>
                <a:pt x="29972" y="163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3435401" y="1790836"/>
        <a:ext cx="1498" cy="1498"/>
      </dsp:txXfrm>
    </dsp:sp>
    <dsp:sp modelId="{9891ED8E-8D85-43B6-8A06-8CA19E91775E}">
      <dsp:nvSpPr>
        <dsp:cNvPr id="0" name=""/>
        <dsp:cNvSpPr/>
      </dsp:nvSpPr>
      <dsp:spPr>
        <a:xfrm>
          <a:off x="3421164" y="1294648"/>
          <a:ext cx="1242084" cy="99387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Центральная городская библиотека</a:t>
          </a:r>
        </a:p>
      </dsp:txBody>
      <dsp:txXfrm>
        <a:off x="3421164" y="1294648"/>
        <a:ext cx="1242084" cy="993874"/>
      </dsp:txXfrm>
    </dsp:sp>
    <dsp:sp modelId="{9466BD78-D722-4A13-A3D3-AADDB8E63BD4}">
      <dsp:nvSpPr>
        <dsp:cNvPr id="0" name=""/>
        <dsp:cNvSpPr/>
      </dsp:nvSpPr>
      <dsp:spPr>
        <a:xfrm rot="5400000">
          <a:off x="2599914" y="2421692"/>
          <a:ext cx="298945" cy="32607"/>
        </a:xfrm>
        <a:custGeom>
          <a:avLst/>
          <a:gdLst/>
          <a:ahLst/>
          <a:cxnLst/>
          <a:rect l="0" t="0" r="0" b="0"/>
          <a:pathLst>
            <a:path>
              <a:moveTo>
                <a:pt x="0" y="16303"/>
              </a:moveTo>
              <a:lnTo>
                <a:pt x="298945" y="163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741913" y="2430522"/>
        <a:ext cx="14947" cy="14947"/>
      </dsp:txXfrm>
    </dsp:sp>
    <dsp:sp modelId="{942F4226-7549-4205-8E26-EF7454630227}">
      <dsp:nvSpPr>
        <dsp:cNvPr id="0" name=""/>
        <dsp:cNvSpPr/>
      </dsp:nvSpPr>
      <dsp:spPr>
        <a:xfrm>
          <a:off x="2032560" y="2587468"/>
          <a:ext cx="1433653" cy="99387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СМИ "Местное время", "Варта"</a:t>
          </a:r>
        </a:p>
      </dsp:txBody>
      <dsp:txXfrm>
        <a:off x="2032560" y="2587468"/>
        <a:ext cx="1433653" cy="993874"/>
      </dsp:txXfrm>
    </dsp:sp>
    <dsp:sp modelId="{2B9E1CED-F2E3-4DDD-8C14-04D70708507B}">
      <dsp:nvSpPr>
        <dsp:cNvPr id="0" name=""/>
        <dsp:cNvSpPr/>
      </dsp:nvSpPr>
      <dsp:spPr>
        <a:xfrm>
          <a:off x="2047637" y="1775282"/>
          <a:ext cx="42346" cy="32607"/>
        </a:xfrm>
        <a:custGeom>
          <a:avLst/>
          <a:gdLst/>
          <a:ahLst/>
          <a:cxnLst/>
          <a:rect l="0" t="0" r="0" b="0"/>
          <a:pathLst>
            <a:path>
              <a:moveTo>
                <a:pt x="0" y="16303"/>
              </a:moveTo>
              <a:lnTo>
                <a:pt x="42346" y="163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67751" y="1790527"/>
        <a:ext cx="2117" cy="2117"/>
      </dsp:txXfrm>
    </dsp:sp>
    <dsp:sp modelId="{1BCD66E3-B817-4616-A6AB-CFA51C3CAB8D}">
      <dsp:nvSpPr>
        <dsp:cNvPr id="0" name=""/>
        <dsp:cNvSpPr/>
      </dsp:nvSpPr>
      <dsp:spPr>
        <a:xfrm>
          <a:off x="823151" y="1294648"/>
          <a:ext cx="1266831" cy="99387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МБОУ "Гимназия №2"</a:t>
          </a:r>
        </a:p>
      </dsp:txBody>
      <dsp:txXfrm>
        <a:off x="823151" y="1294648"/>
        <a:ext cx="1266831" cy="993874"/>
      </dsp:txXfrm>
    </dsp:sp>
  </dsp:spTree>
</dsp:drawing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5866-87DD-42B6-8BB6-3FC21369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 АКАДЕМИЯ РЕМЁСЕЛ 1</Template>
  <TotalTime>3507</TotalTime>
  <Pages>22</Pages>
  <Words>4538</Words>
  <Characters>25867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80</cp:revision>
  <cp:lastPrinted>2015-01-13T11:46:00Z</cp:lastPrinted>
  <dcterms:created xsi:type="dcterms:W3CDTF">2014-12-22T19:13:00Z</dcterms:created>
  <dcterms:modified xsi:type="dcterms:W3CDTF">2026-05-11T23:54:00Z</dcterms:modified>
</cp:coreProperties>
</file>